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78497" w14:textId="51406126" w:rsidR="00B80835" w:rsidRPr="00630CE6" w:rsidRDefault="00AA7E67" w:rsidP="003A17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entary </w:t>
      </w:r>
      <w:r w:rsidR="00B80835" w:rsidRPr="00630CE6">
        <w:rPr>
          <w:rFonts w:ascii="Times New Roman" w:hAnsi="Times New Roman" w:cs="Times New Roman"/>
          <w:sz w:val="24"/>
          <w:szCs w:val="24"/>
          <w:lang w:val="en-US"/>
        </w:rPr>
        <w:t>Table 1</w:t>
      </w:r>
      <w:r w:rsidR="002560D7" w:rsidRPr="00630C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80835" w:rsidRPr="0063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4832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Difference in </w:t>
      </w:r>
      <w:r w:rsidR="00B11FC3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the </w:t>
      </w:r>
      <w:r w:rsidR="00F64626" w:rsidRPr="00724F1B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>radiographic</w:t>
      </w:r>
      <w:r w:rsidR="00B11FC3" w:rsidRPr="00724F1B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 </w:t>
      </w:r>
      <w:r w:rsidR="00F64626" w:rsidRPr="00724F1B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>bone</w:t>
      </w:r>
      <w:r w:rsidR="00B11FC3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 level (</w:t>
      </w:r>
      <w:r w:rsidR="00F64626" w:rsidRPr="00724F1B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>RB</w:t>
      </w:r>
      <w:r w:rsidR="00E54832" w:rsidRPr="00724F1B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>L</w:t>
      </w:r>
      <w:r w:rsidR="00B11FC3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 (mm))</w:t>
      </w:r>
      <w:r w:rsidR="00E54832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, vitamin D </w:t>
      </w:r>
      <w:r w:rsidR="00B11FC3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>(VitD</w:t>
      </w:r>
      <w:r w:rsidR="00197D7A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 (nmol/L)</w:t>
      </w:r>
      <w:r w:rsidR="00B11FC3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) </w:t>
      </w:r>
      <w:r w:rsidR="00E54832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level and age of Norwegian </w:t>
      </w:r>
      <w:r w:rsidR="00B11FC3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and Tamil </w:t>
      </w:r>
      <w:r w:rsidR="00E54832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periodontitis </w:t>
      </w:r>
      <w:r w:rsidR="00636775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>patients</w:t>
      </w:r>
      <w:r w:rsidR="00E54832" w:rsidRPr="00630CE6"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 and their respective healthy controls. </w:t>
      </w:r>
      <w:r w:rsidR="009D3C30" w:rsidRPr="00630CE6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</w:p>
    <w:p w14:paraId="4CB67F2E" w14:textId="77777777" w:rsidR="009D3C30" w:rsidRPr="00630CE6" w:rsidRDefault="009D3C30" w:rsidP="00B80835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tbl>
      <w:tblPr>
        <w:tblStyle w:val="TableGrid"/>
        <w:tblW w:w="13041" w:type="dxa"/>
        <w:tblInd w:w="479" w:type="dxa"/>
        <w:tblLook w:val="04A0" w:firstRow="1" w:lastRow="0" w:firstColumn="1" w:lastColumn="0" w:noHBand="0" w:noVBand="1"/>
      </w:tblPr>
      <w:tblGrid>
        <w:gridCol w:w="2297"/>
        <w:gridCol w:w="3119"/>
        <w:gridCol w:w="2268"/>
        <w:gridCol w:w="2693"/>
        <w:gridCol w:w="2664"/>
      </w:tblGrid>
      <w:tr w:rsidR="00AD3FE4" w:rsidRPr="00630CE6" w14:paraId="03E3999D" w14:textId="77777777" w:rsidTr="00F2080B">
        <w:tc>
          <w:tcPr>
            <w:tcW w:w="2297" w:type="dxa"/>
          </w:tcPr>
          <w:p w14:paraId="1039D7E3" w14:textId="77777777" w:rsidR="00AD3FE4" w:rsidRPr="00630CE6" w:rsidRDefault="00AD3FE4" w:rsidP="00B808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7" w:type="dxa"/>
            <w:gridSpan w:val="2"/>
          </w:tcPr>
          <w:p w14:paraId="161BE095" w14:textId="1098318F" w:rsidR="00AD3FE4" w:rsidRPr="00630CE6" w:rsidRDefault="00EE414C" w:rsidP="00DF2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Norwegian</w:t>
            </w:r>
          </w:p>
          <w:p w14:paraId="468361AF" w14:textId="5A124CA9" w:rsidR="00AD3FE4" w:rsidRPr="00630CE6" w:rsidRDefault="00EE414C" w:rsidP="00580F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N=44</w:t>
            </w:r>
          </w:p>
        </w:tc>
        <w:tc>
          <w:tcPr>
            <w:tcW w:w="5357" w:type="dxa"/>
            <w:gridSpan w:val="2"/>
          </w:tcPr>
          <w:p w14:paraId="39476133" w14:textId="6D766CD4" w:rsidR="00AD3FE4" w:rsidRPr="00630CE6" w:rsidRDefault="00EE414C" w:rsidP="00EE41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Tamil</w:t>
            </w:r>
          </w:p>
          <w:p w14:paraId="0268A737" w14:textId="7339F91F" w:rsidR="00AD3FE4" w:rsidRPr="00630CE6" w:rsidRDefault="00EE414C" w:rsidP="00580F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N=48</w:t>
            </w:r>
          </w:p>
        </w:tc>
      </w:tr>
      <w:tr w:rsidR="000C7C7D" w:rsidRPr="00630CE6" w14:paraId="619065F4" w14:textId="77777777" w:rsidTr="00F2080B">
        <w:tc>
          <w:tcPr>
            <w:tcW w:w="2297" w:type="dxa"/>
          </w:tcPr>
          <w:p w14:paraId="4D88CB18" w14:textId="77777777" w:rsidR="00AD3FE4" w:rsidRPr="00630CE6" w:rsidRDefault="00AD3FE4" w:rsidP="00B808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14:paraId="13E424E3" w14:textId="77777777" w:rsidR="00197D7A" w:rsidRPr="00630CE6" w:rsidRDefault="00197D7A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</w:rPr>
              <w:t>Periodontitis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267E677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N=21</w:t>
            </w:r>
          </w:p>
        </w:tc>
        <w:tc>
          <w:tcPr>
            <w:tcW w:w="2268" w:type="dxa"/>
          </w:tcPr>
          <w:p w14:paraId="57014071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Controls</w:t>
            </w:r>
          </w:p>
          <w:p w14:paraId="66120764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N=23</w:t>
            </w:r>
          </w:p>
        </w:tc>
        <w:tc>
          <w:tcPr>
            <w:tcW w:w="2693" w:type="dxa"/>
          </w:tcPr>
          <w:p w14:paraId="5CB26716" w14:textId="77777777" w:rsidR="00197D7A" w:rsidRPr="00630CE6" w:rsidRDefault="00197D7A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</w:rPr>
              <w:t>Periodontitis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3299614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N=27</w:t>
            </w:r>
          </w:p>
        </w:tc>
        <w:tc>
          <w:tcPr>
            <w:tcW w:w="2664" w:type="dxa"/>
          </w:tcPr>
          <w:p w14:paraId="2D6F4400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Control </w:t>
            </w:r>
          </w:p>
          <w:p w14:paraId="20907976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N=21</w:t>
            </w:r>
          </w:p>
        </w:tc>
      </w:tr>
      <w:tr w:rsidR="000C7C7D" w:rsidRPr="00630CE6" w14:paraId="684595D9" w14:textId="77777777" w:rsidTr="00F2080B">
        <w:tc>
          <w:tcPr>
            <w:tcW w:w="2297" w:type="dxa"/>
          </w:tcPr>
          <w:p w14:paraId="7BA4236B" w14:textId="77777777" w:rsidR="00AD3FE4" w:rsidRPr="00630CE6" w:rsidRDefault="00AD3FE4" w:rsidP="00724E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(years)</w:t>
            </w:r>
          </w:p>
          <w:p w14:paraId="62EFC1A5" w14:textId="4E49FF63" w:rsidR="00AD3FE4" w:rsidRPr="00630CE6" w:rsidRDefault="00AD3FE4" w:rsidP="00072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SD  </w:t>
            </w:r>
          </w:p>
          <w:p w14:paraId="22E4C7DC" w14:textId="77777777" w:rsidR="00AD3FE4" w:rsidRPr="00630CE6" w:rsidRDefault="00AD3FE4" w:rsidP="00724E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Median (IQR) </w:t>
            </w:r>
          </w:p>
          <w:p w14:paraId="3DD4127F" w14:textId="77777777" w:rsidR="00AD3FE4" w:rsidRPr="00630CE6" w:rsidRDefault="00AD3FE4" w:rsidP="00724E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Range</w:t>
            </w:r>
          </w:p>
        </w:tc>
        <w:tc>
          <w:tcPr>
            <w:tcW w:w="3119" w:type="dxa"/>
          </w:tcPr>
          <w:p w14:paraId="0BD6683C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696DF6" w14:textId="77777777" w:rsidR="00AD3FE4" w:rsidRPr="00630CE6" w:rsidRDefault="00F04A2A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52.05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8.99</w:t>
            </w:r>
          </w:p>
          <w:p w14:paraId="56AC37A1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(46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-61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7DEFD59" w14:textId="77777777" w:rsidR="00AD3FE4" w:rsidRPr="00630CE6" w:rsidDel="0094586D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-66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2268" w:type="dxa"/>
          </w:tcPr>
          <w:p w14:paraId="30A9FB5A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1C7222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50.3</w:t>
            </w:r>
            <w:r w:rsidR="00F04A2A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13.1</w:t>
            </w:r>
            <w:r w:rsidR="00F04A2A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2532BF0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-64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BC968C2" w14:textId="77777777" w:rsidR="00AD3FE4" w:rsidRPr="00630CE6" w:rsidDel="0094586D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-70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2693" w:type="dxa"/>
          </w:tcPr>
          <w:p w14:paraId="58C4BAC2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E3D8DFB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42.59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6.67</w:t>
            </w:r>
          </w:p>
          <w:p w14:paraId="6A7C8011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(39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F04A2A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549FA9F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-50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2664" w:type="dxa"/>
          </w:tcPr>
          <w:p w14:paraId="4220758F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4AD9F2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41.10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+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5.74</w:t>
            </w:r>
          </w:p>
          <w:p w14:paraId="3C980171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(37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-47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E7C0E83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-49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0C7C7D" w:rsidRPr="000C7C7D" w14:paraId="2C08A819" w14:textId="77777777" w:rsidTr="00F2080B">
        <w:tc>
          <w:tcPr>
            <w:tcW w:w="2297" w:type="dxa"/>
          </w:tcPr>
          <w:p w14:paraId="50929300" w14:textId="56163297" w:rsidR="00AD3FE4" w:rsidRPr="00630CE6" w:rsidRDefault="00F64626" w:rsidP="004345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RB</w:t>
            </w:r>
            <w:r w:rsidR="00AD3FE4" w:rsidRPr="00724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(mm) </w:t>
            </w:r>
          </w:p>
          <w:p w14:paraId="221E59CB" w14:textId="77777777" w:rsidR="00AD3FE4" w:rsidRPr="00630CE6" w:rsidRDefault="00AD3FE4" w:rsidP="004345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SD  </w:t>
            </w:r>
          </w:p>
          <w:p w14:paraId="01677EB7" w14:textId="77777777" w:rsidR="00AD3FE4" w:rsidRPr="00630CE6" w:rsidRDefault="00AD3FE4" w:rsidP="004345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Median (IQR) </w:t>
            </w:r>
          </w:p>
          <w:p w14:paraId="7A74EE45" w14:textId="77777777" w:rsidR="00AD3FE4" w:rsidRPr="00630CE6" w:rsidRDefault="00AD3FE4" w:rsidP="004345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Range</w:t>
            </w:r>
          </w:p>
        </w:tc>
        <w:tc>
          <w:tcPr>
            <w:tcW w:w="3119" w:type="dxa"/>
          </w:tcPr>
          <w:p w14:paraId="72E5CB52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B5F0B6" w14:textId="3DD81FC8" w:rsidR="00AD3FE4" w:rsidRPr="00630CE6" w:rsidRDefault="00483C98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02E073ED" w14:textId="076E594C" w:rsidR="00AD3FE4" w:rsidRPr="00630CE6" w:rsidRDefault="00483C98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EE414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p&lt;0.001</w:t>
            </w:r>
          </w:p>
          <w:p w14:paraId="77CBFDAC" w14:textId="3D9B76BF" w:rsidR="00AD3FE4" w:rsidRPr="00630CE6" w:rsidDel="0094586D" w:rsidRDefault="00483C98" w:rsidP="00483C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14:paraId="67CFA0A0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5215AF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0.41</w:t>
            </w:r>
          </w:p>
          <w:p w14:paraId="1F16A235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(1.6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-2.2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259979B" w14:textId="77777777" w:rsidR="00AD3FE4" w:rsidRPr="00630CE6" w:rsidDel="0094586D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0219F2AC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7F7066" w14:textId="77777777" w:rsidR="00AD3FE4" w:rsidRPr="00630CE6" w:rsidRDefault="00645E3B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1.23</w:t>
            </w:r>
          </w:p>
          <w:p w14:paraId="0C07D094" w14:textId="65D252F4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(2.8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-4.4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EE414C" w:rsidRPr="00630CE6">
              <w:t xml:space="preserve"> </w:t>
            </w:r>
            <w:r w:rsidR="00EE414C" w:rsidRPr="00630CE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p&lt;0.001</w:t>
            </w:r>
          </w:p>
          <w:p w14:paraId="22D967E1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-7.3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664" w:type="dxa"/>
          </w:tcPr>
          <w:p w14:paraId="0972D95D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098839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1.91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0.42</w:t>
            </w:r>
          </w:p>
          <w:p w14:paraId="06BBB878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(1.6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-2.1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6AA08B30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-2.9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0C7C7D" w:rsidRPr="003A1728" w14:paraId="7C1CD6BA" w14:textId="77777777" w:rsidTr="00F2080B">
        <w:tc>
          <w:tcPr>
            <w:tcW w:w="2297" w:type="dxa"/>
          </w:tcPr>
          <w:p w14:paraId="6325A3FE" w14:textId="102756A1" w:rsidR="00AD3FE4" w:rsidRPr="003A1728" w:rsidRDefault="00197D7A" w:rsidP="004345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391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VitD level</w:t>
            </w:r>
            <w:r w:rsidRPr="0032391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="00AD3FE4"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(nmol/L)</w:t>
            </w:r>
          </w:p>
          <w:p w14:paraId="36112A1B" w14:textId="77777777" w:rsidR="00AD3FE4" w:rsidRPr="003A1728" w:rsidRDefault="00AD3FE4" w:rsidP="00005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SD  </w:t>
            </w:r>
          </w:p>
          <w:p w14:paraId="4B8917B0" w14:textId="77777777" w:rsidR="00AD3FE4" w:rsidRPr="003A1728" w:rsidRDefault="00AD3FE4" w:rsidP="00005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Median (IQR) </w:t>
            </w:r>
          </w:p>
          <w:p w14:paraId="655E9885" w14:textId="77777777" w:rsidR="00AD3FE4" w:rsidRPr="003A1728" w:rsidRDefault="00AD3FE4" w:rsidP="00005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Range</w:t>
            </w:r>
          </w:p>
        </w:tc>
        <w:tc>
          <w:tcPr>
            <w:tcW w:w="3119" w:type="dxa"/>
          </w:tcPr>
          <w:p w14:paraId="790E217F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27F6A8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47.9</w:t>
            </w:r>
            <w:r w:rsidR="000C7C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15.35</w:t>
            </w:r>
          </w:p>
          <w:p w14:paraId="4E2E45B3" w14:textId="05C6171E" w:rsidR="00AD3FE4" w:rsidRPr="00EE414C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="000C7C7D"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(42</w:t>
            </w:r>
            <w:r w:rsidR="000C7C7D"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-58</w:t>
            </w:r>
            <w:r w:rsidR="000C7C7D"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E414C" w:rsidRPr="00EE414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p&lt;0.001</w:t>
            </w:r>
          </w:p>
          <w:p w14:paraId="6034C67B" w14:textId="77777777" w:rsidR="00AD3FE4" w:rsidRPr="003A1728" w:rsidDel="0094586D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3B5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-75.9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14:paraId="63AF5072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AE179B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66.6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18.45</w:t>
            </w:r>
          </w:p>
          <w:p w14:paraId="4CCC6841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66.4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(53.7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-74.1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8C86260" w14:textId="77777777" w:rsidR="00AD3FE4" w:rsidRPr="003A1728" w:rsidDel="0094586D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39.7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-125.7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1A72D1C5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E644B0" w14:textId="77777777" w:rsidR="00AD3FE4" w:rsidRPr="003A1728" w:rsidRDefault="00C022FF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33.34</w:t>
            </w:r>
            <w:r w:rsidR="00AD3FE4"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D3FE4" w:rsidRPr="003A172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="00AD3FE4"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12.40</w:t>
            </w:r>
          </w:p>
          <w:p w14:paraId="39E5F0C6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29.1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(26.9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-42.9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552B7CB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8.6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-63.6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664" w:type="dxa"/>
          </w:tcPr>
          <w:p w14:paraId="1161B4C0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5FE098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34.62 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8.61</w:t>
            </w:r>
          </w:p>
          <w:p w14:paraId="353825EC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(29.9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-40.6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613AE91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18.8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-50.7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</w:tbl>
    <w:p w14:paraId="7966868B" w14:textId="1C5C0D99" w:rsidR="00B80835" w:rsidRPr="00B80835" w:rsidRDefault="00B80835" w:rsidP="00B80835">
      <w:pPr>
        <w:rPr>
          <w:lang w:val="en-US"/>
        </w:rPr>
      </w:pPr>
    </w:p>
    <w:p w14:paraId="6D446EC4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755A412C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22832B73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1D269500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6C2ED9A5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5C607511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7B77FD31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45392FD8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3DED52CD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7E860A02" w14:textId="41E4FB31" w:rsidR="00C938E9" w:rsidRDefault="00C938E9"/>
    <w:sectPr w:rsidR="00C938E9" w:rsidSect="000C7C7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0EF15" w14:textId="77777777" w:rsidR="003C4ED9" w:rsidRDefault="003C4ED9" w:rsidP="00F80C8D">
      <w:pPr>
        <w:spacing w:after="0" w:line="240" w:lineRule="auto"/>
      </w:pPr>
      <w:r>
        <w:separator/>
      </w:r>
    </w:p>
  </w:endnote>
  <w:endnote w:type="continuationSeparator" w:id="0">
    <w:p w14:paraId="672AE13D" w14:textId="77777777" w:rsidR="003C4ED9" w:rsidRDefault="003C4ED9" w:rsidP="00F80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D1059" w14:textId="77777777" w:rsidR="003C4ED9" w:rsidRDefault="003C4ED9" w:rsidP="00F80C8D">
      <w:pPr>
        <w:spacing w:after="0" w:line="240" w:lineRule="auto"/>
      </w:pPr>
      <w:r>
        <w:separator/>
      </w:r>
    </w:p>
  </w:footnote>
  <w:footnote w:type="continuationSeparator" w:id="0">
    <w:p w14:paraId="79CE5B0E" w14:textId="77777777" w:rsidR="003C4ED9" w:rsidRDefault="003C4ED9" w:rsidP="00F80C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835"/>
    <w:rsid w:val="000056FD"/>
    <w:rsid w:val="0007227D"/>
    <w:rsid w:val="000C7C7D"/>
    <w:rsid w:val="00194FCB"/>
    <w:rsid w:val="00197D7A"/>
    <w:rsid w:val="001E6441"/>
    <w:rsid w:val="002216C2"/>
    <w:rsid w:val="002560D7"/>
    <w:rsid w:val="00297B0B"/>
    <w:rsid w:val="00323916"/>
    <w:rsid w:val="00397E3A"/>
    <w:rsid w:val="003A1728"/>
    <w:rsid w:val="003B5F1D"/>
    <w:rsid w:val="003C4ED9"/>
    <w:rsid w:val="003F05A5"/>
    <w:rsid w:val="004146DC"/>
    <w:rsid w:val="0043450E"/>
    <w:rsid w:val="00474877"/>
    <w:rsid w:val="00483C98"/>
    <w:rsid w:val="00547098"/>
    <w:rsid w:val="00580F6E"/>
    <w:rsid w:val="00597350"/>
    <w:rsid w:val="005E7F55"/>
    <w:rsid w:val="006069D0"/>
    <w:rsid w:val="00606BF9"/>
    <w:rsid w:val="00613A92"/>
    <w:rsid w:val="00623764"/>
    <w:rsid w:val="00630CE6"/>
    <w:rsid w:val="00636775"/>
    <w:rsid w:val="00645E3B"/>
    <w:rsid w:val="00685261"/>
    <w:rsid w:val="006C3249"/>
    <w:rsid w:val="00713895"/>
    <w:rsid w:val="00724ECF"/>
    <w:rsid w:val="00724F1B"/>
    <w:rsid w:val="0073483F"/>
    <w:rsid w:val="007E5414"/>
    <w:rsid w:val="00813527"/>
    <w:rsid w:val="008E143A"/>
    <w:rsid w:val="0094586D"/>
    <w:rsid w:val="009D3C30"/>
    <w:rsid w:val="00A20906"/>
    <w:rsid w:val="00A22E86"/>
    <w:rsid w:val="00A417AD"/>
    <w:rsid w:val="00A5184C"/>
    <w:rsid w:val="00A86586"/>
    <w:rsid w:val="00AA7E67"/>
    <w:rsid w:val="00AC7F01"/>
    <w:rsid w:val="00AD205A"/>
    <w:rsid w:val="00AD3FE4"/>
    <w:rsid w:val="00AF19A2"/>
    <w:rsid w:val="00B11FC3"/>
    <w:rsid w:val="00B212C2"/>
    <w:rsid w:val="00B53EED"/>
    <w:rsid w:val="00B80835"/>
    <w:rsid w:val="00BD5704"/>
    <w:rsid w:val="00C022FF"/>
    <w:rsid w:val="00C938E9"/>
    <w:rsid w:val="00D40D5E"/>
    <w:rsid w:val="00D66553"/>
    <w:rsid w:val="00DC0706"/>
    <w:rsid w:val="00DF2615"/>
    <w:rsid w:val="00E10461"/>
    <w:rsid w:val="00E13021"/>
    <w:rsid w:val="00E50521"/>
    <w:rsid w:val="00E54832"/>
    <w:rsid w:val="00EA6401"/>
    <w:rsid w:val="00EE414C"/>
    <w:rsid w:val="00EF0D27"/>
    <w:rsid w:val="00F04A2A"/>
    <w:rsid w:val="00F2080B"/>
    <w:rsid w:val="00F255A5"/>
    <w:rsid w:val="00F52698"/>
    <w:rsid w:val="00F64626"/>
    <w:rsid w:val="00F80C8D"/>
    <w:rsid w:val="00FA70A7"/>
    <w:rsid w:val="00FE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6F09"/>
  <w15:docId w15:val="{FDE76995-9252-40CF-8AB9-F40F3C4E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0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0A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E54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52698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0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C8D"/>
  </w:style>
  <w:style w:type="paragraph" w:styleId="Footer">
    <w:name w:val="footer"/>
    <w:basedOn w:val="Normal"/>
    <w:link w:val="FooterChar"/>
    <w:uiPriority w:val="99"/>
    <w:unhideWhenUsed/>
    <w:rsid w:val="00F80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C8D"/>
  </w:style>
  <w:style w:type="paragraph" w:styleId="CommentText">
    <w:name w:val="annotation text"/>
    <w:basedOn w:val="Normal"/>
    <w:link w:val="CommentTextChar"/>
    <w:uiPriority w:val="99"/>
    <w:semiHidden/>
    <w:unhideWhenUsed/>
    <w:rsid w:val="00197D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7D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D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D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32C6A-F35C-46AA-8DB4-2C899D013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A433A56D.dotm</Template>
  <TotalTime>6</TotalTime>
  <Pages>1</Pages>
  <Words>172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hpreus</dc:creator>
  <cp:lastModifiedBy>Hans Ragnar Preus</cp:lastModifiedBy>
  <cp:revision>7</cp:revision>
  <cp:lastPrinted>2018-12-17T14:28:00Z</cp:lastPrinted>
  <dcterms:created xsi:type="dcterms:W3CDTF">2018-12-17T06:51:00Z</dcterms:created>
  <dcterms:modified xsi:type="dcterms:W3CDTF">2019-03-21T12:58:00Z</dcterms:modified>
</cp:coreProperties>
</file>