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0BB" w:rsidRDefault="00B420BB" w:rsidP="00E44EA0">
      <w:pPr>
        <w:pStyle w:val="overksrift1"/>
        <w:rPr>
          <w:b w:val="0"/>
          <w:sz w:val="28"/>
          <w:lang w:val="nb-NO" w:eastAsia="zh-CN" w:bidi="ar-SA"/>
        </w:rPr>
      </w:pPr>
      <w:bookmarkStart w:id="0" w:name="_GoBack"/>
      <w:bookmarkEnd w:id="0"/>
    </w:p>
    <w:p w:rsidR="00B420BB" w:rsidRDefault="00B420BB" w:rsidP="00550E98">
      <w:pPr>
        <w:pStyle w:val="overskrift2"/>
        <w:rPr>
          <w:lang w:val="nb-NO" w:eastAsia="zh-CN" w:bidi="ar-SA"/>
        </w:rPr>
      </w:pPr>
    </w:p>
    <w:p w:rsidR="008455C5" w:rsidRPr="0048094A" w:rsidRDefault="00041812" w:rsidP="00D51390">
      <w:pPr>
        <w:pStyle w:val="overskrift3"/>
        <w:rPr>
          <w:lang w:eastAsia="zh-CN" w:bidi="ar-SA"/>
        </w:rPr>
      </w:pPr>
      <w:r>
        <w:rPr>
          <w:lang w:eastAsia="zh-CN" w:bidi="ar-SA"/>
        </w:rPr>
        <w:t>Mid-term evaluation</w:t>
      </w:r>
    </w:p>
    <w:p w:rsidR="005378CC" w:rsidRPr="001108E8" w:rsidRDefault="005378CC" w:rsidP="005378CC">
      <w:pPr>
        <w:pStyle w:val="overskrift2"/>
      </w:pPr>
      <w:bookmarkStart w:id="1" w:name="_Toc270072693"/>
      <w:bookmarkStart w:id="2" w:name="_Ref333585852"/>
      <w:bookmarkStart w:id="3" w:name="_Ref333927907"/>
      <w:bookmarkStart w:id="4" w:name="_Ref333927913"/>
      <w:bookmarkStart w:id="5" w:name="_Ref333929441"/>
      <w:bookmarkStart w:id="6" w:name="_Ref333929495"/>
      <w:r w:rsidRPr="001108E8">
        <w:t xml:space="preserve">Mid-term evaluation for </w:t>
      </w:r>
      <w:bookmarkEnd w:id="1"/>
      <w:bookmarkEnd w:id="2"/>
      <w:bookmarkEnd w:id="3"/>
      <w:bookmarkEnd w:id="4"/>
      <w:bookmarkEnd w:id="5"/>
      <w:bookmarkEnd w:id="6"/>
      <w:r w:rsidRPr="005378CC">
        <w:rPr>
          <w:color w:val="984806" w:themeColor="accent6" w:themeShade="80"/>
        </w:rPr>
        <w:t>NAME – DATE OF EVALUATION</w:t>
      </w:r>
      <w:r w:rsidRPr="001108E8">
        <w:t xml:space="preserve">  </w:t>
      </w:r>
    </w:p>
    <w:p w:rsidR="005378CC" w:rsidRPr="001108E8" w:rsidRDefault="005378CC" w:rsidP="005378CC">
      <w:r w:rsidRPr="001108E8">
        <w:t xml:space="preserve">How to use this template: </w:t>
      </w:r>
    </w:p>
    <w:p w:rsidR="005378CC" w:rsidRPr="001108E8" w:rsidRDefault="005378CC" w:rsidP="005378CC">
      <w:pPr>
        <w:pStyle w:val="ListParagraph"/>
        <w:keepLines w:val="0"/>
        <w:numPr>
          <w:ilvl w:val="0"/>
          <w:numId w:val="24"/>
        </w:numPr>
        <w:spacing w:after="200"/>
      </w:pPr>
      <w:r w:rsidRPr="001108E8">
        <w:t xml:space="preserve">Please replace / delete all text that is not a </w:t>
      </w:r>
      <w:proofErr w:type="spellStart"/>
      <w:r w:rsidRPr="001108E8">
        <w:t>heading</w:t>
      </w:r>
      <w:proofErr w:type="spellEnd"/>
      <w:r w:rsidRPr="001108E8">
        <w:t xml:space="preserve"> before handing it in. </w:t>
      </w:r>
    </w:p>
    <w:p w:rsidR="00041812" w:rsidRDefault="003433A0" w:rsidP="005378CC">
      <w:pPr>
        <w:pStyle w:val="ListParagraph"/>
        <w:keepLines w:val="0"/>
        <w:numPr>
          <w:ilvl w:val="0"/>
          <w:numId w:val="24"/>
        </w:numPr>
        <w:spacing w:after="200"/>
      </w:pPr>
      <w:r>
        <w:t xml:space="preserve">When you’re done: Send it </w:t>
      </w:r>
      <w:r w:rsidR="005378CC" w:rsidRPr="001108E8">
        <w:t xml:space="preserve">as </w:t>
      </w:r>
      <w:r w:rsidR="005378CC" w:rsidRPr="003433A0">
        <w:rPr>
          <w:u w:val="single"/>
        </w:rPr>
        <w:t>one</w:t>
      </w:r>
      <w:r>
        <w:t xml:space="preserve"> PDF-file </w:t>
      </w:r>
      <w:r w:rsidR="005378CC" w:rsidRPr="001108E8">
        <w:t xml:space="preserve">to your evaluation committee </w:t>
      </w:r>
      <w:r>
        <w:t>as well as to</w:t>
      </w:r>
      <w:r w:rsidR="005378CC" w:rsidRPr="001108E8">
        <w:t xml:space="preserve"> </w:t>
      </w:r>
      <w:r w:rsidR="00B420BB" w:rsidRPr="00B420BB">
        <w:rPr>
          <w:i/>
        </w:rPr>
        <w:t>postmotak@odont.uio.no</w:t>
      </w:r>
      <w:r w:rsidR="005378CC" w:rsidRPr="001108E8">
        <w:t>.</w:t>
      </w:r>
      <w:r w:rsidR="00041812">
        <w:t xml:space="preserve"> </w:t>
      </w:r>
    </w:p>
    <w:p w:rsidR="005378CC" w:rsidRPr="001108E8" w:rsidRDefault="00041812" w:rsidP="00041812">
      <w:r w:rsidRPr="00041812">
        <w:rPr>
          <w:b/>
        </w:rPr>
        <w:t>Deadline</w:t>
      </w:r>
      <w:r>
        <w:t xml:space="preserve">: </w:t>
      </w:r>
      <w:r w:rsidR="005378CC">
        <w:t xml:space="preserve">two weeks before the </w:t>
      </w:r>
      <w:r>
        <w:t xml:space="preserve">day of your mid-term </w:t>
      </w:r>
      <w:r w:rsidR="005378CC">
        <w:t xml:space="preserve">evaluation. </w:t>
      </w:r>
    </w:p>
    <w:p w:rsidR="005378CC" w:rsidRPr="005378CC" w:rsidRDefault="005378CC" w:rsidP="005378CC">
      <w:pPr>
        <w:pStyle w:val="overskrift2"/>
      </w:pPr>
      <w:r w:rsidRPr="005378CC">
        <w:rPr>
          <w:rStyle w:val="Heading2Char"/>
          <w:rFonts w:cs="Arial"/>
          <w:b/>
          <w:bCs w:val="0"/>
          <w:color w:val="auto"/>
          <w:sz w:val="22"/>
          <w:szCs w:val="22"/>
          <w:lang w:val="en-GB"/>
        </w:rPr>
        <w:t>Supervisors</w:t>
      </w:r>
      <w:r w:rsidRPr="005378CC">
        <w:t xml:space="preserve"> </w:t>
      </w:r>
    </w:p>
    <w:p w:rsidR="005378CC" w:rsidRPr="001108E8" w:rsidRDefault="005378CC" w:rsidP="00D51390">
      <w:r w:rsidRPr="001108E8">
        <w:t xml:space="preserve">Please write </w:t>
      </w:r>
      <w:r w:rsidR="00041812">
        <w:t xml:space="preserve">the </w:t>
      </w:r>
      <w:r w:rsidRPr="001108E8">
        <w:t xml:space="preserve">name of all </w:t>
      </w:r>
      <w:r w:rsidR="00041812">
        <w:t xml:space="preserve">your </w:t>
      </w:r>
      <w:r w:rsidRPr="001108E8">
        <w:t xml:space="preserve">supervisors, starting with you main supervisor. If you have a supervisor outside the Faculty, please provide </w:t>
      </w:r>
      <w:r w:rsidR="00041812">
        <w:t>the name of his/her institution</w:t>
      </w:r>
      <w:r w:rsidRPr="001108E8">
        <w:t xml:space="preserve">. </w:t>
      </w:r>
    </w:p>
    <w:p w:rsidR="005378CC" w:rsidRPr="001108E8" w:rsidRDefault="005378CC" w:rsidP="005378CC">
      <w:pPr>
        <w:pStyle w:val="overskrift2"/>
      </w:pPr>
      <w:r w:rsidRPr="001108E8">
        <w:t xml:space="preserve">Committee </w:t>
      </w:r>
    </w:p>
    <w:p w:rsidR="005378CC" w:rsidRPr="001108E8" w:rsidRDefault="005378CC" w:rsidP="00D51390">
      <w:r w:rsidRPr="001108E8">
        <w:t xml:space="preserve">Please write the name of the people in your evaluation committee. </w:t>
      </w:r>
    </w:p>
    <w:p w:rsidR="005378CC" w:rsidRPr="001108E8" w:rsidRDefault="005378CC" w:rsidP="005378CC">
      <w:pPr>
        <w:pStyle w:val="overksrift1"/>
      </w:pPr>
      <w:r w:rsidRPr="001108E8">
        <w:t>Project</w:t>
      </w:r>
    </w:p>
    <w:p w:rsidR="005378CC" w:rsidRPr="001108E8" w:rsidRDefault="005378CC" w:rsidP="005378CC">
      <w:pPr>
        <w:pStyle w:val="overskrift2"/>
      </w:pPr>
      <w:r w:rsidRPr="001108E8">
        <w:t xml:space="preserve">Project summary </w:t>
      </w:r>
    </w:p>
    <w:p w:rsidR="005378CC" w:rsidRPr="001108E8" w:rsidRDefault="005378CC" w:rsidP="005378CC">
      <w:r w:rsidRPr="001108E8">
        <w:t>Please summarize briefly, in no more than fifteen sentences, the core of your PhD project.</w:t>
      </w:r>
    </w:p>
    <w:p w:rsidR="005378CC" w:rsidRPr="001108E8" w:rsidRDefault="005378CC" w:rsidP="005378CC">
      <w:pPr>
        <w:pStyle w:val="overskrift2"/>
      </w:pPr>
      <w:bookmarkStart w:id="7" w:name="_Ref333588130"/>
      <w:r w:rsidRPr="001108E8">
        <w:t xml:space="preserve">Milestones / Gnat chart </w:t>
      </w:r>
    </w:p>
    <w:p w:rsidR="005378CC" w:rsidRPr="001108E8" w:rsidRDefault="005378CC" w:rsidP="005378CC">
      <w:r w:rsidRPr="001108E8">
        <w:t>Please provide a list of milestones</w:t>
      </w:r>
      <w:r>
        <w:t xml:space="preserve"> or a gnat chart of your project. </w:t>
      </w:r>
      <w:r w:rsidRPr="001108E8">
        <w:t xml:space="preserve">  </w:t>
      </w:r>
    </w:p>
    <w:p w:rsidR="005378CC" w:rsidRPr="001108E8" w:rsidRDefault="005378CC" w:rsidP="005378CC">
      <w:pPr>
        <w:pStyle w:val="overskrift2"/>
      </w:pPr>
      <w:r w:rsidRPr="001108E8">
        <w:t>Project plan</w:t>
      </w:r>
      <w:bookmarkEnd w:id="7"/>
    </w:p>
    <w:p w:rsidR="005378CC" w:rsidRDefault="005378CC" w:rsidP="005378CC">
      <w:r w:rsidRPr="001108E8">
        <w:t xml:space="preserve">Please </w:t>
      </w:r>
      <w:r w:rsidR="00D51390">
        <w:t>write some information</w:t>
      </w:r>
      <w:r w:rsidRPr="001108E8">
        <w:t xml:space="preserve"> abo</w:t>
      </w:r>
      <w:r w:rsidR="002C0596">
        <w:t xml:space="preserve">ut changes in the project plan </w:t>
      </w:r>
      <w:r w:rsidRPr="001108E8">
        <w:t>that you handed in when starting your PhD</w:t>
      </w:r>
      <w:r w:rsidR="00DB2DD9">
        <w:t>.</w:t>
      </w:r>
      <w:r w:rsidRPr="001108E8">
        <w:t xml:space="preserve"> Hav</w:t>
      </w:r>
      <w:r w:rsidR="002C0596">
        <w:t>e there been major changes</w:t>
      </w:r>
      <w:r w:rsidRPr="001108E8">
        <w:t xml:space="preserve"> or is it still valid? </w:t>
      </w:r>
    </w:p>
    <w:p w:rsidR="00CF3114" w:rsidRPr="001108E8" w:rsidRDefault="00CF3114" w:rsidP="005378CC">
      <w:pPr>
        <w:pStyle w:val="overksrift1"/>
      </w:pPr>
    </w:p>
    <w:p w:rsidR="005378CC" w:rsidRPr="001108E8" w:rsidRDefault="005378CC" w:rsidP="005378CC">
      <w:pPr>
        <w:pStyle w:val="overksrift1"/>
      </w:pPr>
      <w:r w:rsidRPr="001108E8">
        <w:t xml:space="preserve">Articles </w:t>
      </w:r>
    </w:p>
    <w:p w:rsidR="005378CC" w:rsidRPr="001108E8" w:rsidRDefault="005378CC" w:rsidP="005378CC">
      <w:pPr>
        <w:pStyle w:val="overskrift2"/>
      </w:pPr>
      <w:r w:rsidRPr="001108E8">
        <w:t xml:space="preserve">Finished articles </w:t>
      </w:r>
    </w:p>
    <w:p w:rsidR="005378CC" w:rsidRPr="001108E8" w:rsidRDefault="00660847" w:rsidP="005378CC">
      <w:r>
        <w:t>If relevant: p</w:t>
      </w:r>
      <w:r w:rsidR="005378CC" w:rsidRPr="001108E8">
        <w:t>rovide a list of your published articles.</w:t>
      </w:r>
    </w:p>
    <w:p w:rsidR="005378CC" w:rsidRPr="001108E8" w:rsidRDefault="005378CC" w:rsidP="005378CC">
      <w:pPr>
        <w:pStyle w:val="overskrift2"/>
      </w:pPr>
      <w:r w:rsidRPr="001108E8">
        <w:t xml:space="preserve">Future articles  </w:t>
      </w:r>
    </w:p>
    <w:p w:rsidR="005378CC" w:rsidRPr="001108E8" w:rsidRDefault="00587B0B" w:rsidP="005378CC">
      <w:r>
        <w:t>P</w:t>
      </w:r>
      <w:r w:rsidR="005378CC" w:rsidRPr="001108E8">
        <w:t xml:space="preserve">rovide some information </w:t>
      </w:r>
      <w:proofErr w:type="gramStart"/>
      <w:r w:rsidR="002C0596">
        <w:t xml:space="preserve">about </w:t>
      </w:r>
      <w:r w:rsidR="005378CC" w:rsidRPr="001108E8">
        <w:t xml:space="preserve"> the</w:t>
      </w:r>
      <w:proofErr w:type="gramEnd"/>
      <w:r w:rsidR="005378CC" w:rsidRPr="001108E8">
        <w:t xml:space="preserve"> articles you plan to write during</w:t>
      </w:r>
      <w:r w:rsidR="002C0596">
        <w:t xml:space="preserve"> the remaining part of your PhD-</w:t>
      </w:r>
      <w:r w:rsidR="005378CC" w:rsidRPr="001108E8">
        <w:t xml:space="preserve">period. </w:t>
      </w:r>
    </w:p>
    <w:p w:rsidR="005378CC" w:rsidRPr="001108E8" w:rsidRDefault="005378CC" w:rsidP="005378CC">
      <w:pPr>
        <w:pStyle w:val="overksrift1"/>
      </w:pPr>
      <w:bookmarkStart w:id="8" w:name="_Ref333586796"/>
      <w:r w:rsidRPr="001108E8">
        <w:t>The Thesis</w:t>
      </w:r>
      <w:bookmarkEnd w:id="8"/>
    </w:p>
    <w:p w:rsidR="005378CC" w:rsidRDefault="005378CC" w:rsidP="005378CC">
      <w:r w:rsidRPr="001108E8">
        <w:t xml:space="preserve">If you have started drafting your thesis, </w:t>
      </w:r>
      <w:r w:rsidR="001A1749">
        <w:t>please</w:t>
      </w:r>
      <w:r w:rsidRPr="001108E8">
        <w:t xml:space="preserve"> add the draft or the outline. </w:t>
      </w:r>
    </w:p>
    <w:p w:rsidR="005378CC" w:rsidRPr="001108E8" w:rsidRDefault="005378CC" w:rsidP="005378CC">
      <w:r w:rsidRPr="001108E8">
        <w:t xml:space="preserve">If not, please write something to enlighten the committee on how you will write this, e.g. what your main focus / argument will be. </w:t>
      </w:r>
    </w:p>
    <w:p w:rsidR="005378CC" w:rsidRPr="00D51390" w:rsidRDefault="005378CC" w:rsidP="00D51390">
      <w:pPr>
        <w:pStyle w:val="overksrift1"/>
        <w:rPr>
          <w:rStyle w:val="Heading1Char"/>
          <w:rFonts w:asciiTheme="majorHAnsi" w:hAnsiTheme="majorHAnsi" w:cs="Arial"/>
          <w:b/>
          <w:bCs w:val="0"/>
          <w:kern w:val="0"/>
          <w:sz w:val="24"/>
          <w:szCs w:val="22"/>
          <w:lang w:val="en-US" w:eastAsia="en-US"/>
        </w:rPr>
      </w:pPr>
      <w:r w:rsidRPr="00D51390">
        <w:rPr>
          <w:rStyle w:val="Heading1Char"/>
          <w:rFonts w:asciiTheme="majorHAnsi" w:hAnsiTheme="majorHAnsi" w:cs="Arial"/>
          <w:b/>
          <w:bCs w:val="0"/>
          <w:kern w:val="0"/>
          <w:sz w:val="24"/>
          <w:szCs w:val="22"/>
          <w:lang w:val="en-US" w:eastAsia="en-US"/>
        </w:rPr>
        <w:lastRenderedPageBreak/>
        <w:t xml:space="preserve">Other </w:t>
      </w:r>
    </w:p>
    <w:p w:rsidR="005378CC" w:rsidRPr="001108E8" w:rsidRDefault="005378CC" w:rsidP="005378CC">
      <w:pPr>
        <w:pStyle w:val="overskrift2"/>
      </w:pPr>
      <w:r w:rsidRPr="001108E8">
        <w:t xml:space="preserve">Supervisor(s) </w:t>
      </w:r>
    </w:p>
    <w:p w:rsidR="005378CC" w:rsidRPr="001108E8" w:rsidRDefault="00587B0B" w:rsidP="005378CC">
      <w:r>
        <w:t>P</w:t>
      </w:r>
      <w:r w:rsidR="005378CC" w:rsidRPr="001108E8">
        <w:t>rovide some information about how the communication with your supervisor(s) is going. Frequency of meetings, mails, feedb</w:t>
      </w:r>
      <w:r w:rsidR="00620908">
        <w:t xml:space="preserve">ack, input on your progression </w:t>
      </w:r>
      <w:r w:rsidR="005378CC" w:rsidRPr="001108E8">
        <w:t xml:space="preserve">and so on. </w:t>
      </w:r>
    </w:p>
    <w:p w:rsidR="005378CC" w:rsidRPr="001108E8" w:rsidRDefault="005378CC" w:rsidP="005378CC">
      <w:pPr>
        <w:pStyle w:val="overskrift2"/>
      </w:pPr>
      <w:r w:rsidRPr="001108E8">
        <w:t xml:space="preserve">Co-workers   </w:t>
      </w:r>
    </w:p>
    <w:p w:rsidR="005378CC" w:rsidRPr="001108E8" w:rsidRDefault="00587B0B" w:rsidP="005378CC">
      <w:r>
        <w:t>P</w:t>
      </w:r>
      <w:r w:rsidR="005378CC" w:rsidRPr="001108E8">
        <w:t xml:space="preserve">rovide some information about how you feel the collaboration with your co-workers </w:t>
      </w:r>
      <w:r w:rsidR="00620908">
        <w:t>is</w:t>
      </w:r>
      <w:r w:rsidR="005378CC" w:rsidRPr="001108E8">
        <w:t xml:space="preserve"> going. </w:t>
      </w:r>
    </w:p>
    <w:p w:rsidR="005378CC" w:rsidRPr="001108E8" w:rsidRDefault="005378CC" w:rsidP="005378CC">
      <w:pPr>
        <w:pStyle w:val="overskrift2"/>
      </w:pPr>
      <w:r w:rsidRPr="001108E8">
        <w:t xml:space="preserve">Funding and infrastructure </w:t>
      </w:r>
    </w:p>
    <w:p w:rsidR="005378CC" w:rsidRPr="001108E8" w:rsidRDefault="00BE237C" w:rsidP="005378CC">
      <w:r>
        <w:t>Do you have the necessary</w:t>
      </w:r>
      <w:r w:rsidR="005378CC" w:rsidRPr="001108E8">
        <w:t xml:space="preserve"> resources to complete </w:t>
      </w:r>
      <w:r w:rsidR="00883313">
        <w:t xml:space="preserve">your thesis </w:t>
      </w:r>
      <w:r w:rsidR="005378CC" w:rsidRPr="001108E8">
        <w:t>within the sch</w:t>
      </w:r>
      <w:r>
        <w:t>eduled time frame?</w:t>
      </w:r>
      <w:r w:rsidR="0033675F">
        <w:t xml:space="preserve"> Please describe shortly.</w:t>
      </w:r>
    </w:p>
    <w:p w:rsidR="005378CC" w:rsidRPr="001108E8" w:rsidRDefault="005378CC" w:rsidP="005378CC">
      <w:pPr>
        <w:pStyle w:val="overskrift2"/>
      </w:pPr>
      <w:r w:rsidRPr="001108E8">
        <w:t>Work outside the Faculty</w:t>
      </w:r>
    </w:p>
    <w:p w:rsidR="005378CC" w:rsidRPr="001108E8" w:rsidRDefault="00564097" w:rsidP="005378CC">
      <w:r>
        <w:t>Do you</w:t>
      </w:r>
      <w:r w:rsidR="005378CC" w:rsidRPr="001108E8">
        <w:t xml:space="preserve"> ha</w:t>
      </w:r>
      <w:r>
        <w:t xml:space="preserve">ve any jobs outside the faculty? </w:t>
      </w:r>
      <w:r w:rsidR="005378CC" w:rsidRPr="001108E8">
        <w:t xml:space="preserve"> </w:t>
      </w:r>
    </w:p>
    <w:p w:rsidR="005378CC" w:rsidRPr="001108E8" w:rsidRDefault="005378CC" w:rsidP="005378CC">
      <w:pPr>
        <w:pStyle w:val="overskrift2"/>
      </w:pPr>
      <w:proofErr w:type="gramStart"/>
      <w:r w:rsidRPr="001108E8">
        <w:t>Other challenges?</w:t>
      </w:r>
      <w:proofErr w:type="gramEnd"/>
    </w:p>
    <w:p w:rsidR="00985BF2" w:rsidRDefault="005378CC" w:rsidP="005378CC">
      <w:r w:rsidRPr="001108E8">
        <w:t xml:space="preserve">Do you </w:t>
      </w:r>
      <w:r w:rsidR="00564097">
        <w:t>have</w:t>
      </w:r>
      <w:r w:rsidRPr="001108E8">
        <w:t xml:space="preserve"> any problems or </w:t>
      </w:r>
      <w:proofErr w:type="gramStart"/>
      <w:r w:rsidRPr="001108E8">
        <w:t>challenges that has</w:t>
      </w:r>
      <w:proofErr w:type="gramEnd"/>
      <w:r w:rsidRPr="001108E8">
        <w:t xml:space="preserve"> not been addresses so far in this document? If so, please explain. </w:t>
      </w:r>
    </w:p>
    <w:p w:rsidR="00985BF2" w:rsidRDefault="00985BF2" w:rsidP="00985BF2">
      <w:pPr>
        <w:pStyle w:val="overksrift1"/>
      </w:pPr>
    </w:p>
    <w:p w:rsidR="00985BF2" w:rsidRPr="001108E8" w:rsidRDefault="00985BF2" w:rsidP="00985BF2">
      <w:pPr>
        <w:pStyle w:val="overksrift1"/>
      </w:pPr>
      <w:r w:rsidRPr="001108E8">
        <w:t xml:space="preserve">Appendix </w:t>
      </w:r>
      <w:r>
        <w:t>- documents to be sent in together with this form:</w:t>
      </w:r>
    </w:p>
    <w:p w:rsidR="00985BF2" w:rsidRPr="001108E8" w:rsidRDefault="00985BF2" w:rsidP="00985BF2">
      <w:pPr>
        <w:pStyle w:val="ListParagraph"/>
        <w:keepLines w:val="0"/>
        <w:numPr>
          <w:ilvl w:val="0"/>
          <w:numId w:val="23"/>
        </w:numPr>
        <w:spacing w:after="200"/>
      </w:pPr>
      <w:r w:rsidRPr="001108E8">
        <w:t>Abstracts from all published articles.</w:t>
      </w:r>
    </w:p>
    <w:p w:rsidR="00985BF2" w:rsidRPr="001108E8" w:rsidRDefault="00985BF2" w:rsidP="00985BF2">
      <w:pPr>
        <w:pStyle w:val="ListParagraph"/>
        <w:keepLines w:val="0"/>
        <w:numPr>
          <w:ilvl w:val="0"/>
          <w:numId w:val="23"/>
        </w:numPr>
        <w:spacing w:after="200"/>
      </w:pPr>
      <w:r w:rsidRPr="001108E8">
        <w:t xml:space="preserve">Manuscripts from articles that have been sent inn or are soon to be sent inn. </w:t>
      </w:r>
    </w:p>
    <w:p w:rsidR="00985BF2" w:rsidRPr="001108E8" w:rsidRDefault="00985BF2" w:rsidP="00985BF2">
      <w:pPr>
        <w:pStyle w:val="ListParagraph"/>
        <w:numPr>
          <w:ilvl w:val="0"/>
          <w:numId w:val="23"/>
        </w:numPr>
        <w:spacing w:after="200"/>
      </w:pPr>
      <w:r w:rsidRPr="001108E8">
        <w:t>Your project plan / description, if it is still valid</w:t>
      </w:r>
      <w:r>
        <w:t>, or a revised project plan</w:t>
      </w:r>
    </w:p>
    <w:p w:rsidR="00985BF2" w:rsidRPr="001108E8" w:rsidRDefault="00985BF2" w:rsidP="00985BF2">
      <w:pPr>
        <w:pStyle w:val="ListParagraph"/>
        <w:keepLines w:val="0"/>
        <w:numPr>
          <w:ilvl w:val="0"/>
          <w:numId w:val="0"/>
        </w:numPr>
        <w:spacing w:after="200"/>
        <w:ind w:left="720"/>
      </w:pPr>
    </w:p>
    <w:p w:rsidR="00985BF2" w:rsidRPr="005378CC" w:rsidRDefault="00985BF2" w:rsidP="00985BF2">
      <w:pPr>
        <w:rPr>
          <w:rFonts w:cs="Arial"/>
          <w:b/>
          <w:bCs/>
          <w:color w:val="C00000"/>
          <w:kern w:val="36"/>
          <w:sz w:val="32"/>
          <w:szCs w:val="32"/>
          <w:lang w:eastAsia="zh-CN" w:bidi="ar-SA"/>
        </w:rPr>
      </w:pPr>
    </w:p>
    <w:sectPr w:rsidR="00985BF2" w:rsidRPr="005378CC">
      <w:headerReference w:type="default" r:id="rId9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EA0" w:rsidRDefault="00E44EA0" w:rsidP="00432F7F">
      <w:pPr>
        <w:spacing w:after="0" w:line="240" w:lineRule="auto"/>
      </w:pPr>
      <w:r>
        <w:separator/>
      </w:r>
    </w:p>
  </w:endnote>
  <w:endnote w:type="continuationSeparator" w:id="0">
    <w:p w:rsidR="00E44EA0" w:rsidRDefault="00E44EA0" w:rsidP="00432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EA0" w:rsidRDefault="00E44EA0" w:rsidP="00432F7F">
      <w:pPr>
        <w:spacing w:after="0" w:line="240" w:lineRule="auto"/>
      </w:pPr>
      <w:r>
        <w:separator/>
      </w:r>
    </w:p>
  </w:footnote>
  <w:footnote w:type="continuationSeparator" w:id="0">
    <w:p w:rsidR="00E44EA0" w:rsidRDefault="00E44EA0" w:rsidP="00432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591"/>
      <w:gridCol w:w="1067"/>
    </w:tblGrid>
    <w:tr w:rsidR="00432F7F" w:rsidRPr="00CB1F83" w:rsidTr="00432F7F">
      <w:tc>
        <w:tcPr>
          <w:tcW w:w="7791" w:type="dxa"/>
        </w:tcPr>
        <w:p w:rsidR="00432F7F" w:rsidRPr="00A6739A" w:rsidRDefault="00432F7F" w:rsidP="00432F7F">
          <w:pPr>
            <w:pStyle w:val="Topptekstlinje1"/>
          </w:pPr>
          <w:r>
            <w:rPr>
              <w:noProof/>
              <w:lang w:eastAsia="zh-CN"/>
            </w:rPr>
            <w:drawing>
              <wp:anchor distT="0" distB="0" distL="114300" distR="114300" simplePos="0" relativeHeight="251661312" behindDoc="1" locked="1" layoutInCell="1" allowOverlap="1" wp14:anchorId="577CB73E" wp14:editId="668EBB02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t>Odontologisk Fakultet</w:t>
          </w:r>
        </w:p>
      </w:tc>
      <w:tc>
        <w:tcPr>
          <w:tcW w:w="0" w:type="auto"/>
        </w:tcPr>
        <w:p w:rsidR="00432F7F" w:rsidRPr="00A6739A" w:rsidRDefault="00432F7F" w:rsidP="00432F7F">
          <w:pPr>
            <w:pStyle w:val="Topptekstlinje1"/>
            <w:jc w:val="right"/>
          </w:pPr>
        </w:p>
      </w:tc>
    </w:tr>
    <w:tr w:rsidR="00432F7F" w:rsidTr="00432F7F">
      <w:tc>
        <w:tcPr>
          <w:tcW w:w="8890" w:type="dxa"/>
          <w:gridSpan w:val="2"/>
        </w:tcPr>
        <w:p w:rsidR="00432F7F" w:rsidRDefault="00432F7F" w:rsidP="00432F7F">
          <w:pPr>
            <w:pStyle w:val="Topptekstlinje2"/>
          </w:pPr>
        </w:p>
      </w:tc>
    </w:tr>
  </w:tbl>
  <w:p w:rsidR="00432F7F" w:rsidRPr="00432F7F" w:rsidRDefault="00432F7F" w:rsidP="00432F7F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val="nb-NO" w:eastAsia="zh-CN" w:bidi="ar-SA"/>
      </w:rPr>
      <w:drawing>
        <wp:anchor distT="0" distB="0" distL="114300" distR="114300" simplePos="0" relativeHeight="251660288" behindDoc="1" locked="1" layoutInCell="1" allowOverlap="1" wp14:anchorId="0CA934BD" wp14:editId="5258F78C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val="nb-NO" w:eastAsia="zh-CN" w:bidi="ar-SA"/>
      </w:rPr>
      <w:drawing>
        <wp:anchor distT="0" distB="0" distL="114300" distR="114300" simplePos="0" relativeHeight="251659264" behindDoc="1" locked="1" layoutInCell="1" allowOverlap="1" wp14:anchorId="3A1D9B3D" wp14:editId="1CD943C9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27765"/>
    <w:multiLevelType w:val="hybridMultilevel"/>
    <w:tmpl w:val="5B16B4AC"/>
    <w:lvl w:ilvl="0" w:tplc="0414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1">
    <w:nsid w:val="11FC1EC2"/>
    <w:multiLevelType w:val="multilevel"/>
    <w:tmpl w:val="65CA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E85748"/>
    <w:multiLevelType w:val="multilevel"/>
    <w:tmpl w:val="BF26AB2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8C45C3C"/>
    <w:multiLevelType w:val="hybridMultilevel"/>
    <w:tmpl w:val="57D029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9679B1"/>
    <w:multiLevelType w:val="hybridMultilevel"/>
    <w:tmpl w:val="A2C04B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4507AE"/>
    <w:multiLevelType w:val="hybridMultilevel"/>
    <w:tmpl w:val="C0947CB6"/>
    <w:lvl w:ilvl="0" w:tplc="A9583A3A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E566DB"/>
    <w:multiLevelType w:val="hybridMultilevel"/>
    <w:tmpl w:val="4B00D69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66C04"/>
    <w:multiLevelType w:val="hybridMultilevel"/>
    <w:tmpl w:val="E620D6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8A6547"/>
    <w:multiLevelType w:val="hybridMultilevel"/>
    <w:tmpl w:val="435441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9F2A87"/>
    <w:multiLevelType w:val="hybridMultilevel"/>
    <w:tmpl w:val="52DC48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254C5B"/>
    <w:multiLevelType w:val="hybridMultilevel"/>
    <w:tmpl w:val="0BDEB160"/>
    <w:lvl w:ilvl="0" w:tplc="3B8E3948">
      <w:numFmt w:val="bullet"/>
      <w:lvlText w:val="-"/>
      <w:lvlJc w:val="left"/>
      <w:pPr>
        <w:ind w:left="420" w:hanging="360"/>
      </w:pPr>
      <w:rPr>
        <w:rFonts w:ascii="Times New Roman" w:eastAsia="SimSu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8241B3"/>
    <w:multiLevelType w:val="multilevel"/>
    <w:tmpl w:val="7C6A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EF1156"/>
    <w:multiLevelType w:val="hybridMultilevel"/>
    <w:tmpl w:val="4C0020B0"/>
    <w:lvl w:ilvl="0" w:tplc="34F0282A">
      <w:start w:val="3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>
    <w:nsid w:val="4C8A1D80"/>
    <w:multiLevelType w:val="hybridMultilevel"/>
    <w:tmpl w:val="F5B8502E"/>
    <w:lvl w:ilvl="0" w:tplc="0414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>
    <w:nsid w:val="4CB340F0"/>
    <w:multiLevelType w:val="hybridMultilevel"/>
    <w:tmpl w:val="0854BD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D77754"/>
    <w:multiLevelType w:val="hybridMultilevel"/>
    <w:tmpl w:val="389049FC"/>
    <w:lvl w:ilvl="0" w:tplc="E286EB54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537C0B"/>
    <w:multiLevelType w:val="hybridMultilevel"/>
    <w:tmpl w:val="2C1C80F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8C96419"/>
    <w:multiLevelType w:val="hybridMultilevel"/>
    <w:tmpl w:val="C726B070"/>
    <w:lvl w:ilvl="0" w:tplc="0414000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18">
    <w:nsid w:val="609A4825"/>
    <w:multiLevelType w:val="hybridMultilevel"/>
    <w:tmpl w:val="A6B284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A4364E"/>
    <w:multiLevelType w:val="hybridMultilevel"/>
    <w:tmpl w:val="3882393E"/>
    <w:lvl w:ilvl="0" w:tplc="34F0282A">
      <w:start w:val="3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7B7AAD"/>
    <w:multiLevelType w:val="hybridMultilevel"/>
    <w:tmpl w:val="261C5E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DCC4487"/>
    <w:multiLevelType w:val="hybridMultilevel"/>
    <w:tmpl w:val="648CAAA0"/>
    <w:lvl w:ilvl="0" w:tplc="EA24EC4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DFD311D"/>
    <w:multiLevelType w:val="hybridMultilevel"/>
    <w:tmpl w:val="689A39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5"/>
  </w:num>
  <w:num w:numId="4">
    <w:abstractNumId w:val="15"/>
  </w:num>
  <w:num w:numId="5">
    <w:abstractNumId w:val="19"/>
  </w:num>
  <w:num w:numId="6">
    <w:abstractNumId w:val="21"/>
  </w:num>
  <w:num w:numId="7">
    <w:abstractNumId w:val="21"/>
  </w:num>
  <w:num w:numId="8">
    <w:abstractNumId w:val="2"/>
  </w:num>
  <w:num w:numId="9">
    <w:abstractNumId w:val="1"/>
  </w:num>
  <w:num w:numId="10">
    <w:abstractNumId w:val="11"/>
  </w:num>
  <w:num w:numId="11">
    <w:abstractNumId w:val="20"/>
  </w:num>
  <w:num w:numId="12">
    <w:abstractNumId w:val="9"/>
  </w:num>
  <w:num w:numId="13">
    <w:abstractNumId w:val="13"/>
  </w:num>
  <w:num w:numId="14">
    <w:abstractNumId w:val="0"/>
  </w:num>
  <w:num w:numId="15">
    <w:abstractNumId w:val="17"/>
  </w:num>
  <w:num w:numId="16">
    <w:abstractNumId w:val="4"/>
  </w:num>
  <w:num w:numId="17">
    <w:abstractNumId w:val="7"/>
  </w:num>
  <w:num w:numId="18">
    <w:abstractNumId w:val="14"/>
  </w:num>
  <w:num w:numId="19">
    <w:abstractNumId w:val="8"/>
  </w:num>
  <w:num w:numId="20">
    <w:abstractNumId w:val="22"/>
  </w:num>
  <w:num w:numId="21">
    <w:abstractNumId w:val="6"/>
  </w:num>
  <w:num w:numId="22">
    <w:abstractNumId w:val="16"/>
  </w:num>
  <w:num w:numId="23">
    <w:abstractNumId w:val="18"/>
  </w:num>
  <w:num w:numId="24">
    <w:abstractNumId w:val="3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91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EA0"/>
    <w:rsid w:val="00014C5B"/>
    <w:rsid w:val="00041812"/>
    <w:rsid w:val="00042175"/>
    <w:rsid w:val="000F0871"/>
    <w:rsid w:val="001A1749"/>
    <w:rsid w:val="00265C28"/>
    <w:rsid w:val="0028311D"/>
    <w:rsid w:val="002C0596"/>
    <w:rsid w:val="002C740D"/>
    <w:rsid w:val="0033675F"/>
    <w:rsid w:val="003433A0"/>
    <w:rsid w:val="00364156"/>
    <w:rsid w:val="003A57F0"/>
    <w:rsid w:val="003F141A"/>
    <w:rsid w:val="003F67F8"/>
    <w:rsid w:val="00432F7F"/>
    <w:rsid w:val="00453777"/>
    <w:rsid w:val="0048094A"/>
    <w:rsid w:val="00485A10"/>
    <w:rsid w:val="004A535E"/>
    <w:rsid w:val="005378CC"/>
    <w:rsid w:val="00550E98"/>
    <w:rsid w:val="00564097"/>
    <w:rsid w:val="00587B0B"/>
    <w:rsid w:val="005E374E"/>
    <w:rsid w:val="00620908"/>
    <w:rsid w:val="00660847"/>
    <w:rsid w:val="006A6D5B"/>
    <w:rsid w:val="006F1D6A"/>
    <w:rsid w:val="007C7B1F"/>
    <w:rsid w:val="00801E14"/>
    <w:rsid w:val="008455C5"/>
    <w:rsid w:val="00883313"/>
    <w:rsid w:val="008C0034"/>
    <w:rsid w:val="00900E8B"/>
    <w:rsid w:val="00985BF2"/>
    <w:rsid w:val="00A3594F"/>
    <w:rsid w:val="00B420BB"/>
    <w:rsid w:val="00BD5FF9"/>
    <w:rsid w:val="00BE237C"/>
    <w:rsid w:val="00C63562"/>
    <w:rsid w:val="00C63874"/>
    <w:rsid w:val="00C82933"/>
    <w:rsid w:val="00C96D55"/>
    <w:rsid w:val="00CF3114"/>
    <w:rsid w:val="00CF709B"/>
    <w:rsid w:val="00D20E8D"/>
    <w:rsid w:val="00D51390"/>
    <w:rsid w:val="00DB0D57"/>
    <w:rsid w:val="00DB2DD9"/>
    <w:rsid w:val="00E14A47"/>
    <w:rsid w:val="00E40C42"/>
    <w:rsid w:val="00E44EA0"/>
    <w:rsid w:val="00E50D4B"/>
    <w:rsid w:val="00F9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A47"/>
    <w:rPr>
      <w:rFonts w:ascii="Arial" w:eastAsia="Times New Roman" w:hAnsi="Arial" w:cs="Times New Roman"/>
      <w:szCs w:val="20"/>
      <w:lang w:val="en-US" w:bidi="en-US"/>
    </w:rPr>
  </w:style>
  <w:style w:type="paragraph" w:styleId="Heading1">
    <w:name w:val="heading 1"/>
    <w:basedOn w:val="Normal"/>
    <w:link w:val="Heading1Char"/>
    <w:uiPriority w:val="9"/>
    <w:qFormat/>
    <w:rsid w:val="00E44EA0"/>
    <w:pPr>
      <w:spacing w:before="100" w:beforeAutospacing="1" w:after="225" w:line="288" w:lineRule="atLeast"/>
      <w:outlineLvl w:val="0"/>
    </w:pPr>
    <w:rPr>
      <w:rFonts w:ascii="Times New Roman" w:hAnsi="Times New Roman"/>
      <w:b/>
      <w:bCs/>
      <w:kern w:val="36"/>
      <w:sz w:val="41"/>
      <w:szCs w:val="41"/>
      <w:lang w:val="nb-NO" w:eastAsia="zh-CN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78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44EA0"/>
    <w:pPr>
      <w:spacing w:before="150" w:after="75" w:line="310" w:lineRule="atLeast"/>
      <w:outlineLvl w:val="2"/>
    </w:pPr>
    <w:rPr>
      <w:rFonts w:ascii="Times New Roman" w:hAnsi="Times New Roman"/>
      <w:b/>
      <w:bCs/>
      <w:sz w:val="30"/>
      <w:szCs w:val="30"/>
      <w:lang w:val="nb-NO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NRNormal">
    <w:name w:val="FNR Normal"/>
    <w:link w:val="FNRNormalChar"/>
    <w:uiPriority w:val="99"/>
    <w:qFormat/>
    <w:rsid w:val="003A57F0"/>
    <w:pPr>
      <w:spacing w:after="120"/>
      <w:jc w:val="both"/>
    </w:pPr>
    <w:rPr>
      <w:rFonts w:ascii="Arial" w:eastAsia="Times New Roman" w:hAnsi="Arial" w:cs="Arial"/>
      <w:lang w:val="en-GB" w:bidi="en-US"/>
    </w:rPr>
  </w:style>
  <w:style w:type="character" w:styleId="Strong">
    <w:name w:val="Strong"/>
    <w:uiPriority w:val="22"/>
    <w:qFormat/>
    <w:rsid w:val="003A57F0"/>
    <w:rPr>
      <w:b/>
      <w:bCs/>
    </w:rPr>
  </w:style>
  <w:style w:type="paragraph" w:styleId="NoSpacing">
    <w:name w:val="No Spacing"/>
    <w:basedOn w:val="Normal"/>
    <w:link w:val="NoSpacingChar"/>
    <w:uiPriority w:val="1"/>
    <w:qFormat/>
    <w:rsid w:val="003A57F0"/>
    <w:pPr>
      <w:spacing w:after="0" w:line="240" w:lineRule="auto"/>
    </w:pPr>
    <w:rPr>
      <w:rFonts w:ascii="Calibri" w:hAnsi="Calibri"/>
      <w:sz w:val="20"/>
      <w:lang w:bidi="ar-SA"/>
    </w:rPr>
  </w:style>
  <w:style w:type="character" w:customStyle="1" w:styleId="NoSpacingChar">
    <w:name w:val="No Spacing Char"/>
    <w:link w:val="NoSpacing"/>
    <w:uiPriority w:val="1"/>
    <w:rsid w:val="003A57F0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blueitalic">
    <w:name w:val="blue italic"/>
    <w:uiPriority w:val="1"/>
    <w:qFormat/>
    <w:rsid w:val="003A57F0"/>
    <w:rPr>
      <w:i/>
      <w:color w:val="0000FF"/>
    </w:rPr>
  </w:style>
  <w:style w:type="character" w:customStyle="1" w:styleId="hps">
    <w:name w:val="hps"/>
    <w:basedOn w:val="DefaultParagraphFont"/>
    <w:rsid w:val="00265C28"/>
  </w:style>
  <w:style w:type="paragraph" w:styleId="BalloonText">
    <w:name w:val="Balloon Text"/>
    <w:basedOn w:val="Normal"/>
    <w:link w:val="BalloonTextChar"/>
    <w:uiPriority w:val="99"/>
    <w:semiHidden/>
    <w:unhideWhenUsed/>
    <w:rsid w:val="008C0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034"/>
    <w:rPr>
      <w:rFonts w:ascii="Tahoma" w:eastAsia="Times New Roman" w:hAnsi="Tahoma" w:cs="Tahoma"/>
      <w:sz w:val="16"/>
      <w:szCs w:val="16"/>
      <w:lang w:val="en-US" w:bidi="en-US"/>
    </w:rPr>
  </w:style>
  <w:style w:type="paragraph" w:customStyle="1" w:styleId="hjelpeoverskrift">
    <w:name w:val="hjelpeoverskrift"/>
    <w:basedOn w:val="FNRNormal"/>
    <w:link w:val="hjelpeoverskriftChar"/>
    <w:qFormat/>
    <w:rsid w:val="003A57F0"/>
    <w:pPr>
      <w:spacing w:line="240" w:lineRule="auto"/>
      <w:jc w:val="left"/>
    </w:pPr>
    <w:rPr>
      <w:i/>
      <w:color w:val="FF0000"/>
      <w:sz w:val="24"/>
      <w:u w:val="single"/>
    </w:rPr>
  </w:style>
  <w:style w:type="paragraph" w:customStyle="1" w:styleId="underskriftforgraferellerbilder">
    <w:name w:val="underskrift for grafer eller bilder"/>
    <w:basedOn w:val="FNRNormal"/>
    <w:link w:val="underskriftforgraferellerbilderChar"/>
    <w:qFormat/>
    <w:rsid w:val="003A57F0"/>
    <w:rPr>
      <w:i/>
      <w:color w:val="000000"/>
      <w:sz w:val="18"/>
      <w:szCs w:val="18"/>
    </w:rPr>
  </w:style>
  <w:style w:type="character" w:customStyle="1" w:styleId="FNRNormalChar">
    <w:name w:val="FNR Normal Char"/>
    <w:basedOn w:val="DefaultParagraphFont"/>
    <w:link w:val="FNRNormal"/>
    <w:uiPriority w:val="99"/>
    <w:rsid w:val="003A57F0"/>
    <w:rPr>
      <w:rFonts w:ascii="Arial" w:eastAsia="Times New Roman" w:hAnsi="Arial" w:cs="Arial"/>
      <w:lang w:val="en-GB" w:bidi="en-US"/>
    </w:rPr>
  </w:style>
  <w:style w:type="character" w:customStyle="1" w:styleId="hjelpeoverskriftChar">
    <w:name w:val="hjelpeoverskrift Char"/>
    <w:basedOn w:val="FNRNormalChar"/>
    <w:link w:val="hjelpeoverskrift"/>
    <w:rsid w:val="003A57F0"/>
    <w:rPr>
      <w:rFonts w:ascii="Arial" w:eastAsia="Times New Roman" w:hAnsi="Arial" w:cs="Arial"/>
      <w:i/>
      <w:color w:val="FF0000"/>
      <w:sz w:val="24"/>
      <w:u w:val="single"/>
      <w:lang w:val="en-GB" w:bidi="en-US"/>
    </w:rPr>
  </w:style>
  <w:style w:type="paragraph" w:customStyle="1" w:styleId="overskrift2">
    <w:name w:val="overskrift  2"/>
    <w:basedOn w:val="FNRNormal"/>
    <w:link w:val="overskrift2Char"/>
    <w:qFormat/>
    <w:rsid w:val="00550E98"/>
    <w:pPr>
      <w:spacing w:before="120" w:after="0" w:line="240" w:lineRule="auto"/>
      <w:jc w:val="left"/>
    </w:pPr>
    <w:rPr>
      <w:rFonts w:asciiTheme="majorHAnsi" w:hAnsiTheme="majorHAnsi"/>
      <w:b/>
    </w:rPr>
  </w:style>
  <w:style w:type="character" w:customStyle="1" w:styleId="underskriftforgraferellerbilderChar">
    <w:name w:val="underskrift for grafer eller bilder Char"/>
    <w:basedOn w:val="FNRNormalChar"/>
    <w:link w:val="underskriftforgraferellerbilder"/>
    <w:rsid w:val="003A57F0"/>
    <w:rPr>
      <w:rFonts w:ascii="Arial" w:eastAsia="Times New Roman" w:hAnsi="Arial" w:cs="Arial"/>
      <w:i/>
      <w:color w:val="000000"/>
      <w:sz w:val="18"/>
      <w:szCs w:val="18"/>
      <w:lang w:val="en-GB" w:bidi="en-US"/>
    </w:rPr>
  </w:style>
  <w:style w:type="paragraph" w:customStyle="1" w:styleId="overskrift3">
    <w:name w:val="overskrift  3"/>
    <w:basedOn w:val="Normal"/>
    <w:link w:val="overskrift3Char"/>
    <w:qFormat/>
    <w:rsid w:val="00D51390"/>
    <w:pPr>
      <w:pBdr>
        <w:bottom w:val="dotted" w:sz="4" w:space="1" w:color="auto"/>
      </w:pBdr>
      <w:spacing w:after="0" w:line="240" w:lineRule="auto"/>
    </w:pPr>
    <w:rPr>
      <w:rFonts w:cs="Arial"/>
      <w:color w:val="943634" w:themeColor="accent2" w:themeShade="BF"/>
      <w:sz w:val="28"/>
      <w:szCs w:val="22"/>
    </w:rPr>
  </w:style>
  <w:style w:type="character" w:customStyle="1" w:styleId="overskrift2Char">
    <w:name w:val="overskrift  2 Char"/>
    <w:basedOn w:val="FNRNormalChar"/>
    <w:link w:val="overskrift2"/>
    <w:rsid w:val="00550E98"/>
    <w:rPr>
      <w:rFonts w:asciiTheme="majorHAnsi" w:eastAsia="Times New Roman" w:hAnsiTheme="majorHAnsi" w:cs="Arial"/>
      <w:b/>
      <w:lang w:val="en-GB" w:bidi="en-US"/>
    </w:rPr>
  </w:style>
  <w:style w:type="paragraph" w:customStyle="1" w:styleId="overksrift1">
    <w:name w:val="overksrift  1"/>
    <w:basedOn w:val="Normal"/>
    <w:link w:val="overksrift1Char"/>
    <w:qFormat/>
    <w:rsid w:val="00D51390"/>
    <w:pPr>
      <w:keepNext/>
      <w:pBdr>
        <w:bottom w:val="single" w:sz="4" w:space="1" w:color="auto"/>
      </w:pBdr>
      <w:spacing w:before="120" w:after="0" w:line="240" w:lineRule="auto"/>
    </w:pPr>
    <w:rPr>
      <w:rFonts w:asciiTheme="majorHAnsi" w:hAnsiTheme="majorHAnsi" w:cs="Arial"/>
      <w:b/>
      <w:sz w:val="24"/>
      <w:szCs w:val="22"/>
    </w:rPr>
  </w:style>
  <w:style w:type="character" w:customStyle="1" w:styleId="overskrift3Char">
    <w:name w:val="overskrift  3 Char"/>
    <w:basedOn w:val="DefaultParagraphFont"/>
    <w:link w:val="overskrift3"/>
    <w:rsid w:val="00D51390"/>
    <w:rPr>
      <w:rFonts w:ascii="Arial" w:eastAsia="Times New Roman" w:hAnsi="Arial" w:cs="Arial"/>
      <w:color w:val="943634" w:themeColor="accent2" w:themeShade="BF"/>
      <w:sz w:val="28"/>
      <w:lang w:val="en-US" w:bidi="en-US"/>
    </w:rPr>
  </w:style>
  <w:style w:type="paragraph" w:customStyle="1" w:styleId="overskrift4">
    <w:name w:val="overskrift  4"/>
    <w:basedOn w:val="FNRNormal"/>
    <w:link w:val="overskrift4Char"/>
    <w:qFormat/>
    <w:rsid w:val="003A57F0"/>
    <w:pPr>
      <w:widowControl w:val="0"/>
      <w:spacing w:after="0"/>
      <w:contextualSpacing/>
    </w:pPr>
    <w:rPr>
      <w:rFonts w:ascii="Georgia" w:hAnsi="Georgia"/>
      <w:b/>
      <w:i/>
    </w:rPr>
  </w:style>
  <w:style w:type="character" w:customStyle="1" w:styleId="overksrift1Char">
    <w:name w:val="overksrift  1 Char"/>
    <w:basedOn w:val="DefaultParagraphFont"/>
    <w:link w:val="overksrift1"/>
    <w:rsid w:val="00D51390"/>
    <w:rPr>
      <w:rFonts w:asciiTheme="majorHAnsi" w:eastAsia="Times New Roman" w:hAnsiTheme="majorHAnsi" w:cs="Arial"/>
      <w:b/>
      <w:sz w:val="24"/>
      <w:lang w:val="en-US" w:bidi="en-US"/>
    </w:rPr>
  </w:style>
  <w:style w:type="paragraph" w:styleId="ListParagraph">
    <w:name w:val="List Paragraph"/>
    <w:basedOn w:val="Normal"/>
    <w:uiPriority w:val="34"/>
    <w:qFormat/>
    <w:rsid w:val="00E14A47"/>
    <w:pPr>
      <w:keepLines/>
      <w:numPr>
        <w:numId w:val="7"/>
      </w:numPr>
      <w:spacing w:after="120"/>
      <w:ind w:left="1434" w:hanging="357"/>
      <w:contextualSpacing/>
    </w:pPr>
  </w:style>
  <w:style w:type="character" w:customStyle="1" w:styleId="overskrift4Char">
    <w:name w:val="overskrift  4 Char"/>
    <w:basedOn w:val="FNRNormalChar"/>
    <w:link w:val="overskrift4"/>
    <w:rsid w:val="003A57F0"/>
    <w:rPr>
      <w:rFonts w:ascii="Georgia" w:eastAsia="Times New Roman" w:hAnsi="Georgia" w:cs="Arial"/>
      <w:b/>
      <w:i/>
      <w:lang w:val="en-GB" w:bidi="en-US"/>
    </w:rPr>
  </w:style>
  <w:style w:type="paragraph" w:styleId="Header">
    <w:name w:val="header"/>
    <w:basedOn w:val="Normal"/>
    <w:link w:val="HeaderChar"/>
    <w:uiPriority w:val="99"/>
    <w:unhideWhenUsed/>
    <w:rsid w:val="00432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F7F"/>
    <w:rPr>
      <w:rFonts w:ascii="Arial" w:eastAsia="Times New Roman" w:hAnsi="Arial" w:cs="Times New Roman"/>
      <w:szCs w:val="20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432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F7F"/>
    <w:rPr>
      <w:rFonts w:ascii="Arial" w:eastAsia="Times New Roman" w:hAnsi="Arial" w:cs="Times New Roman"/>
      <w:szCs w:val="20"/>
      <w:lang w:val="en-US" w:bidi="en-US"/>
    </w:rPr>
  </w:style>
  <w:style w:type="paragraph" w:customStyle="1" w:styleId="Topptekstlinje1">
    <w:name w:val="Topptekst_linje1"/>
    <w:basedOn w:val="Header"/>
    <w:link w:val="Topptekstlinje1Char"/>
    <w:qFormat/>
    <w:rsid w:val="00432F7F"/>
    <w:pPr>
      <w:tabs>
        <w:tab w:val="clear" w:pos="4536"/>
        <w:tab w:val="clear" w:pos="9072"/>
        <w:tab w:val="right" w:pos="8675"/>
      </w:tabs>
    </w:pPr>
    <w:rPr>
      <w:rFonts w:eastAsia="Calibri" w:cs="Arial"/>
      <w:b/>
      <w:sz w:val="32"/>
      <w:szCs w:val="32"/>
      <w:lang w:val="nb-NO" w:bidi="ar-SA"/>
    </w:rPr>
  </w:style>
  <w:style w:type="paragraph" w:customStyle="1" w:styleId="Topptekstlinje2">
    <w:name w:val="Topptekst_linje2"/>
    <w:basedOn w:val="Header"/>
    <w:link w:val="Topptekstlinje2Char"/>
    <w:qFormat/>
    <w:rsid w:val="00432F7F"/>
    <w:rPr>
      <w:rFonts w:ascii="Georgia" w:eastAsia="Calibri" w:hAnsi="Georgia" w:cs="Arial"/>
      <w:sz w:val="24"/>
      <w:szCs w:val="24"/>
      <w:lang w:val="nb-NO" w:bidi="ar-SA"/>
    </w:rPr>
  </w:style>
  <w:style w:type="character" w:customStyle="1" w:styleId="Topptekstlinje1Char">
    <w:name w:val="Topptekst_linje1 Char"/>
    <w:link w:val="Topptekstlinje1"/>
    <w:rsid w:val="00432F7F"/>
    <w:rPr>
      <w:rFonts w:ascii="Arial" w:eastAsia="Calibri" w:hAnsi="Arial" w:cs="Arial"/>
      <w:b/>
      <w:sz w:val="32"/>
      <w:szCs w:val="32"/>
      <w:lang w:val="nb-NO"/>
    </w:rPr>
  </w:style>
  <w:style w:type="character" w:customStyle="1" w:styleId="Topptekstlinje2Char">
    <w:name w:val="Topptekst_linje2 Char"/>
    <w:link w:val="Topptekstlinje2"/>
    <w:rsid w:val="00432F7F"/>
    <w:rPr>
      <w:rFonts w:ascii="Georgia" w:eastAsia="Calibri" w:hAnsi="Georgia" w:cs="Arial"/>
      <w:sz w:val="24"/>
      <w:szCs w:val="24"/>
      <w:lang w:val="nb-NO"/>
    </w:rPr>
  </w:style>
  <w:style w:type="paragraph" w:customStyle="1" w:styleId="Georigia9Bunntekst">
    <w:name w:val="Georigia9_Bunntekst"/>
    <w:basedOn w:val="Normal"/>
    <w:link w:val="Georigia9BunntekstChar"/>
    <w:qFormat/>
    <w:rsid w:val="00432F7F"/>
    <w:pPr>
      <w:tabs>
        <w:tab w:val="left" w:pos="1021"/>
      </w:tabs>
      <w:spacing w:after="0" w:line="240" w:lineRule="auto"/>
    </w:pPr>
    <w:rPr>
      <w:rFonts w:ascii="Georgia" w:eastAsia="Calibri" w:hAnsi="Georgia"/>
      <w:noProof/>
      <w:sz w:val="18"/>
      <w:szCs w:val="18"/>
      <w:lang w:val="nb-NO" w:eastAsia="nb-NO" w:bidi="ar-SA"/>
    </w:rPr>
  </w:style>
  <w:style w:type="character" w:customStyle="1" w:styleId="Georigia9BunntekstChar">
    <w:name w:val="Georigia9_Bunntekst Char"/>
    <w:basedOn w:val="DefaultParagraphFont"/>
    <w:link w:val="Georigia9Bunntekst"/>
    <w:rsid w:val="00432F7F"/>
    <w:rPr>
      <w:rFonts w:ascii="Georgia" w:eastAsia="Calibri" w:hAnsi="Georgia" w:cs="Times New Roman"/>
      <w:noProof/>
      <w:sz w:val="18"/>
      <w:szCs w:val="18"/>
      <w:lang w:val="nb-NO" w:eastAsia="nb-NO"/>
    </w:rPr>
  </w:style>
  <w:style w:type="character" w:customStyle="1" w:styleId="Heading1Char">
    <w:name w:val="Heading 1 Char"/>
    <w:basedOn w:val="DefaultParagraphFont"/>
    <w:link w:val="Heading1"/>
    <w:uiPriority w:val="9"/>
    <w:rsid w:val="00E44EA0"/>
    <w:rPr>
      <w:rFonts w:ascii="Times New Roman" w:eastAsia="Times New Roman" w:hAnsi="Times New Roman" w:cs="Times New Roman"/>
      <w:b/>
      <w:bCs/>
      <w:kern w:val="36"/>
      <w:sz w:val="41"/>
      <w:szCs w:val="41"/>
      <w:lang w:val="nb-NO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E44EA0"/>
    <w:rPr>
      <w:rFonts w:ascii="Times New Roman" w:eastAsia="Times New Roman" w:hAnsi="Times New Roman" w:cs="Times New Roman"/>
      <w:b/>
      <w:bCs/>
      <w:sz w:val="30"/>
      <w:szCs w:val="30"/>
      <w:lang w:val="nb-NO" w:eastAsia="zh-CN"/>
    </w:rPr>
  </w:style>
  <w:style w:type="character" w:styleId="Emphasis">
    <w:name w:val="Emphasis"/>
    <w:basedOn w:val="DefaultParagraphFont"/>
    <w:uiPriority w:val="20"/>
    <w:qFormat/>
    <w:rsid w:val="00E44EA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44EA0"/>
    <w:pPr>
      <w:spacing w:before="45" w:after="120" w:line="240" w:lineRule="auto"/>
    </w:pPr>
    <w:rPr>
      <w:rFonts w:ascii="Times New Roman" w:hAnsi="Times New Roman"/>
      <w:sz w:val="24"/>
      <w:szCs w:val="24"/>
      <w:lang w:val="nb-NO" w:eastAsia="zh-CN" w:bidi="ar-SA"/>
    </w:rPr>
  </w:style>
  <w:style w:type="character" w:customStyle="1" w:styleId="published-date-label">
    <w:name w:val="published-date-label"/>
    <w:basedOn w:val="DefaultParagraphFont"/>
    <w:rsid w:val="00E44EA0"/>
  </w:style>
  <w:style w:type="character" w:customStyle="1" w:styleId="published-date10">
    <w:name w:val="published-date10"/>
    <w:basedOn w:val="DefaultParagraphFont"/>
    <w:rsid w:val="00E44EA0"/>
  </w:style>
  <w:style w:type="character" w:customStyle="1" w:styleId="last-modified-date">
    <w:name w:val="last-modified-date"/>
    <w:basedOn w:val="DefaultParagraphFont"/>
    <w:rsid w:val="00E44EA0"/>
  </w:style>
  <w:style w:type="character" w:customStyle="1" w:styleId="Heading2Char">
    <w:name w:val="Heading 2 Char"/>
    <w:basedOn w:val="DefaultParagraphFont"/>
    <w:link w:val="Heading2"/>
    <w:uiPriority w:val="9"/>
    <w:rsid w:val="005378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paragraph" w:customStyle="1" w:styleId="overskrift323">
    <w:name w:val="overskrift 323"/>
    <w:basedOn w:val="Normal"/>
    <w:next w:val="Normal"/>
    <w:link w:val="overskrift323Char"/>
    <w:qFormat/>
    <w:rsid w:val="00D51390"/>
    <w:pPr>
      <w:pBdr>
        <w:bottom w:val="single" w:sz="4" w:space="1" w:color="632423" w:themeColor="accent2" w:themeShade="80"/>
      </w:pBdr>
      <w:spacing w:before="360" w:after="0"/>
    </w:pPr>
    <w:rPr>
      <w:rFonts w:ascii="Georgia" w:eastAsia="Calibri" w:hAnsi="Georgia"/>
      <w:i/>
      <w:szCs w:val="22"/>
      <w:lang w:val="nb-NO" w:bidi="ar-SA"/>
    </w:rPr>
  </w:style>
  <w:style w:type="character" w:customStyle="1" w:styleId="overskrift323Char">
    <w:name w:val="overskrift 323 Char"/>
    <w:link w:val="overskrift323"/>
    <w:rsid w:val="00D51390"/>
    <w:rPr>
      <w:rFonts w:ascii="Georgia" w:eastAsia="Calibri" w:hAnsi="Georgia" w:cs="Times New Roman"/>
      <w:i/>
      <w:lang w:val="nb-NO"/>
    </w:rPr>
  </w:style>
  <w:style w:type="paragraph" w:customStyle="1" w:styleId="Default">
    <w:name w:val="Default"/>
    <w:rsid w:val="00D51390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nb-NO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A47"/>
    <w:rPr>
      <w:rFonts w:ascii="Arial" w:eastAsia="Times New Roman" w:hAnsi="Arial" w:cs="Times New Roman"/>
      <w:szCs w:val="20"/>
      <w:lang w:val="en-US" w:bidi="en-US"/>
    </w:rPr>
  </w:style>
  <w:style w:type="paragraph" w:styleId="Heading1">
    <w:name w:val="heading 1"/>
    <w:basedOn w:val="Normal"/>
    <w:link w:val="Heading1Char"/>
    <w:uiPriority w:val="9"/>
    <w:qFormat/>
    <w:rsid w:val="00E44EA0"/>
    <w:pPr>
      <w:spacing w:before="100" w:beforeAutospacing="1" w:after="225" w:line="288" w:lineRule="atLeast"/>
      <w:outlineLvl w:val="0"/>
    </w:pPr>
    <w:rPr>
      <w:rFonts w:ascii="Times New Roman" w:hAnsi="Times New Roman"/>
      <w:b/>
      <w:bCs/>
      <w:kern w:val="36"/>
      <w:sz w:val="41"/>
      <w:szCs w:val="41"/>
      <w:lang w:val="nb-NO" w:eastAsia="zh-CN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78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44EA0"/>
    <w:pPr>
      <w:spacing w:before="150" w:after="75" w:line="310" w:lineRule="atLeast"/>
      <w:outlineLvl w:val="2"/>
    </w:pPr>
    <w:rPr>
      <w:rFonts w:ascii="Times New Roman" w:hAnsi="Times New Roman"/>
      <w:b/>
      <w:bCs/>
      <w:sz w:val="30"/>
      <w:szCs w:val="30"/>
      <w:lang w:val="nb-NO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NRNormal">
    <w:name w:val="FNR Normal"/>
    <w:link w:val="FNRNormalChar"/>
    <w:uiPriority w:val="99"/>
    <w:qFormat/>
    <w:rsid w:val="003A57F0"/>
    <w:pPr>
      <w:spacing w:after="120"/>
      <w:jc w:val="both"/>
    </w:pPr>
    <w:rPr>
      <w:rFonts w:ascii="Arial" w:eastAsia="Times New Roman" w:hAnsi="Arial" w:cs="Arial"/>
      <w:lang w:val="en-GB" w:bidi="en-US"/>
    </w:rPr>
  </w:style>
  <w:style w:type="character" w:styleId="Strong">
    <w:name w:val="Strong"/>
    <w:uiPriority w:val="22"/>
    <w:qFormat/>
    <w:rsid w:val="003A57F0"/>
    <w:rPr>
      <w:b/>
      <w:bCs/>
    </w:rPr>
  </w:style>
  <w:style w:type="paragraph" w:styleId="NoSpacing">
    <w:name w:val="No Spacing"/>
    <w:basedOn w:val="Normal"/>
    <w:link w:val="NoSpacingChar"/>
    <w:uiPriority w:val="1"/>
    <w:qFormat/>
    <w:rsid w:val="003A57F0"/>
    <w:pPr>
      <w:spacing w:after="0" w:line="240" w:lineRule="auto"/>
    </w:pPr>
    <w:rPr>
      <w:rFonts w:ascii="Calibri" w:hAnsi="Calibri"/>
      <w:sz w:val="20"/>
      <w:lang w:bidi="ar-SA"/>
    </w:rPr>
  </w:style>
  <w:style w:type="character" w:customStyle="1" w:styleId="NoSpacingChar">
    <w:name w:val="No Spacing Char"/>
    <w:link w:val="NoSpacing"/>
    <w:uiPriority w:val="1"/>
    <w:rsid w:val="003A57F0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blueitalic">
    <w:name w:val="blue italic"/>
    <w:uiPriority w:val="1"/>
    <w:qFormat/>
    <w:rsid w:val="003A57F0"/>
    <w:rPr>
      <w:i/>
      <w:color w:val="0000FF"/>
    </w:rPr>
  </w:style>
  <w:style w:type="character" w:customStyle="1" w:styleId="hps">
    <w:name w:val="hps"/>
    <w:basedOn w:val="DefaultParagraphFont"/>
    <w:rsid w:val="00265C28"/>
  </w:style>
  <w:style w:type="paragraph" w:styleId="BalloonText">
    <w:name w:val="Balloon Text"/>
    <w:basedOn w:val="Normal"/>
    <w:link w:val="BalloonTextChar"/>
    <w:uiPriority w:val="99"/>
    <w:semiHidden/>
    <w:unhideWhenUsed/>
    <w:rsid w:val="008C0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034"/>
    <w:rPr>
      <w:rFonts w:ascii="Tahoma" w:eastAsia="Times New Roman" w:hAnsi="Tahoma" w:cs="Tahoma"/>
      <w:sz w:val="16"/>
      <w:szCs w:val="16"/>
      <w:lang w:val="en-US" w:bidi="en-US"/>
    </w:rPr>
  </w:style>
  <w:style w:type="paragraph" w:customStyle="1" w:styleId="hjelpeoverskrift">
    <w:name w:val="hjelpeoverskrift"/>
    <w:basedOn w:val="FNRNormal"/>
    <w:link w:val="hjelpeoverskriftChar"/>
    <w:qFormat/>
    <w:rsid w:val="003A57F0"/>
    <w:pPr>
      <w:spacing w:line="240" w:lineRule="auto"/>
      <w:jc w:val="left"/>
    </w:pPr>
    <w:rPr>
      <w:i/>
      <w:color w:val="FF0000"/>
      <w:sz w:val="24"/>
      <w:u w:val="single"/>
    </w:rPr>
  </w:style>
  <w:style w:type="paragraph" w:customStyle="1" w:styleId="underskriftforgraferellerbilder">
    <w:name w:val="underskrift for grafer eller bilder"/>
    <w:basedOn w:val="FNRNormal"/>
    <w:link w:val="underskriftforgraferellerbilderChar"/>
    <w:qFormat/>
    <w:rsid w:val="003A57F0"/>
    <w:rPr>
      <w:i/>
      <w:color w:val="000000"/>
      <w:sz w:val="18"/>
      <w:szCs w:val="18"/>
    </w:rPr>
  </w:style>
  <w:style w:type="character" w:customStyle="1" w:styleId="FNRNormalChar">
    <w:name w:val="FNR Normal Char"/>
    <w:basedOn w:val="DefaultParagraphFont"/>
    <w:link w:val="FNRNormal"/>
    <w:uiPriority w:val="99"/>
    <w:rsid w:val="003A57F0"/>
    <w:rPr>
      <w:rFonts w:ascii="Arial" w:eastAsia="Times New Roman" w:hAnsi="Arial" w:cs="Arial"/>
      <w:lang w:val="en-GB" w:bidi="en-US"/>
    </w:rPr>
  </w:style>
  <w:style w:type="character" w:customStyle="1" w:styleId="hjelpeoverskriftChar">
    <w:name w:val="hjelpeoverskrift Char"/>
    <w:basedOn w:val="FNRNormalChar"/>
    <w:link w:val="hjelpeoverskrift"/>
    <w:rsid w:val="003A57F0"/>
    <w:rPr>
      <w:rFonts w:ascii="Arial" w:eastAsia="Times New Roman" w:hAnsi="Arial" w:cs="Arial"/>
      <w:i/>
      <w:color w:val="FF0000"/>
      <w:sz w:val="24"/>
      <w:u w:val="single"/>
      <w:lang w:val="en-GB" w:bidi="en-US"/>
    </w:rPr>
  </w:style>
  <w:style w:type="paragraph" w:customStyle="1" w:styleId="overskrift2">
    <w:name w:val="overskrift  2"/>
    <w:basedOn w:val="FNRNormal"/>
    <w:link w:val="overskrift2Char"/>
    <w:qFormat/>
    <w:rsid w:val="00550E98"/>
    <w:pPr>
      <w:spacing w:before="120" w:after="0" w:line="240" w:lineRule="auto"/>
      <w:jc w:val="left"/>
    </w:pPr>
    <w:rPr>
      <w:rFonts w:asciiTheme="majorHAnsi" w:hAnsiTheme="majorHAnsi"/>
      <w:b/>
    </w:rPr>
  </w:style>
  <w:style w:type="character" w:customStyle="1" w:styleId="underskriftforgraferellerbilderChar">
    <w:name w:val="underskrift for grafer eller bilder Char"/>
    <w:basedOn w:val="FNRNormalChar"/>
    <w:link w:val="underskriftforgraferellerbilder"/>
    <w:rsid w:val="003A57F0"/>
    <w:rPr>
      <w:rFonts w:ascii="Arial" w:eastAsia="Times New Roman" w:hAnsi="Arial" w:cs="Arial"/>
      <w:i/>
      <w:color w:val="000000"/>
      <w:sz w:val="18"/>
      <w:szCs w:val="18"/>
      <w:lang w:val="en-GB" w:bidi="en-US"/>
    </w:rPr>
  </w:style>
  <w:style w:type="paragraph" w:customStyle="1" w:styleId="overskrift3">
    <w:name w:val="overskrift  3"/>
    <w:basedOn w:val="Normal"/>
    <w:link w:val="overskrift3Char"/>
    <w:qFormat/>
    <w:rsid w:val="00D51390"/>
    <w:pPr>
      <w:pBdr>
        <w:bottom w:val="dotted" w:sz="4" w:space="1" w:color="auto"/>
      </w:pBdr>
      <w:spacing w:after="0" w:line="240" w:lineRule="auto"/>
    </w:pPr>
    <w:rPr>
      <w:rFonts w:cs="Arial"/>
      <w:color w:val="943634" w:themeColor="accent2" w:themeShade="BF"/>
      <w:sz w:val="28"/>
      <w:szCs w:val="22"/>
    </w:rPr>
  </w:style>
  <w:style w:type="character" w:customStyle="1" w:styleId="overskrift2Char">
    <w:name w:val="overskrift  2 Char"/>
    <w:basedOn w:val="FNRNormalChar"/>
    <w:link w:val="overskrift2"/>
    <w:rsid w:val="00550E98"/>
    <w:rPr>
      <w:rFonts w:asciiTheme="majorHAnsi" w:eastAsia="Times New Roman" w:hAnsiTheme="majorHAnsi" w:cs="Arial"/>
      <w:b/>
      <w:lang w:val="en-GB" w:bidi="en-US"/>
    </w:rPr>
  </w:style>
  <w:style w:type="paragraph" w:customStyle="1" w:styleId="overksrift1">
    <w:name w:val="overksrift  1"/>
    <w:basedOn w:val="Normal"/>
    <w:link w:val="overksrift1Char"/>
    <w:qFormat/>
    <w:rsid w:val="00D51390"/>
    <w:pPr>
      <w:keepNext/>
      <w:pBdr>
        <w:bottom w:val="single" w:sz="4" w:space="1" w:color="auto"/>
      </w:pBdr>
      <w:spacing w:before="120" w:after="0" w:line="240" w:lineRule="auto"/>
    </w:pPr>
    <w:rPr>
      <w:rFonts w:asciiTheme="majorHAnsi" w:hAnsiTheme="majorHAnsi" w:cs="Arial"/>
      <w:b/>
      <w:sz w:val="24"/>
      <w:szCs w:val="22"/>
    </w:rPr>
  </w:style>
  <w:style w:type="character" w:customStyle="1" w:styleId="overskrift3Char">
    <w:name w:val="overskrift  3 Char"/>
    <w:basedOn w:val="DefaultParagraphFont"/>
    <w:link w:val="overskrift3"/>
    <w:rsid w:val="00D51390"/>
    <w:rPr>
      <w:rFonts w:ascii="Arial" w:eastAsia="Times New Roman" w:hAnsi="Arial" w:cs="Arial"/>
      <w:color w:val="943634" w:themeColor="accent2" w:themeShade="BF"/>
      <w:sz w:val="28"/>
      <w:lang w:val="en-US" w:bidi="en-US"/>
    </w:rPr>
  </w:style>
  <w:style w:type="paragraph" w:customStyle="1" w:styleId="overskrift4">
    <w:name w:val="overskrift  4"/>
    <w:basedOn w:val="FNRNormal"/>
    <w:link w:val="overskrift4Char"/>
    <w:qFormat/>
    <w:rsid w:val="003A57F0"/>
    <w:pPr>
      <w:widowControl w:val="0"/>
      <w:spacing w:after="0"/>
      <w:contextualSpacing/>
    </w:pPr>
    <w:rPr>
      <w:rFonts w:ascii="Georgia" w:hAnsi="Georgia"/>
      <w:b/>
      <w:i/>
    </w:rPr>
  </w:style>
  <w:style w:type="character" w:customStyle="1" w:styleId="overksrift1Char">
    <w:name w:val="overksrift  1 Char"/>
    <w:basedOn w:val="DefaultParagraphFont"/>
    <w:link w:val="overksrift1"/>
    <w:rsid w:val="00D51390"/>
    <w:rPr>
      <w:rFonts w:asciiTheme="majorHAnsi" w:eastAsia="Times New Roman" w:hAnsiTheme="majorHAnsi" w:cs="Arial"/>
      <w:b/>
      <w:sz w:val="24"/>
      <w:lang w:val="en-US" w:bidi="en-US"/>
    </w:rPr>
  </w:style>
  <w:style w:type="paragraph" w:styleId="ListParagraph">
    <w:name w:val="List Paragraph"/>
    <w:basedOn w:val="Normal"/>
    <w:uiPriority w:val="34"/>
    <w:qFormat/>
    <w:rsid w:val="00E14A47"/>
    <w:pPr>
      <w:keepLines/>
      <w:numPr>
        <w:numId w:val="7"/>
      </w:numPr>
      <w:spacing w:after="120"/>
      <w:ind w:left="1434" w:hanging="357"/>
      <w:contextualSpacing/>
    </w:pPr>
  </w:style>
  <w:style w:type="character" w:customStyle="1" w:styleId="overskrift4Char">
    <w:name w:val="overskrift  4 Char"/>
    <w:basedOn w:val="FNRNormalChar"/>
    <w:link w:val="overskrift4"/>
    <w:rsid w:val="003A57F0"/>
    <w:rPr>
      <w:rFonts w:ascii="Georgia" w:eastAsia="Times New Roman" w:hAnsi="Georgia" w:cs="Arial"/>
      <w:b/>
      <w:i/>
      <w:lang w:val="en-GB" w:bidi="en-US"/>
    </w:rPr>
  </w:style>
  <w:style w:type="paragraph" w:styleId="Header">
    <w:name w:val="header"/>
    <w:basedOn w:val="Normal"/>
    <w:link w:val="HeaderChar"/>
    <w:uiPriority w:val="99"/>
    <w:unhideWhenUsed/>
    <w:rsid w:val="00432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F7F"/>
    <w:rPr>
      <w:rFonts w:ascii="Arial" w:eastAsia="Times New Roman" w:hAnsi="Arial" w:cs="Times New Roman"/>
      <w:szCs w:val="20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432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F7F"/>
    <w:rPr>
      <w:rFonts w:ascii="Arial" w:eastAsia="Times New Roman" w:hAnsi="Arial" w:cs="Times New Roman"/>
      <w:szCs w:val="20"/>
      <w:lang w:val="en-US" w:bidi="en-US"/>
    </w:rPr>
  </w:style>
  <w:style w:type="paragraph" w:customStyle="1" w:styleId="Topptekstlinje1">
    <w:name w:val="Topptekst_linje1"/>
    <w:basedOn w:val="Header"/>
    <w:link w:val="Topptekstlinje1Char"/>
    <w:qFormat/>
    <w:rsid w:val="00432F7F"/>
    <w:pPr>
      <w:tabs>
        <w:tab w:val="clear" w:pos="4536"/>
        <w:tab w:val="clear" w:pos="9072"/>
        <w:tab w:val="right" w:pos="8675"/>
      </w:tabs>
    </w:pPr>
    <w:rPr>
      <w:rFonts w:eastAsia="Calibri" w:cs="Arial"/>
      <w:b/>
      <w:sz w:val="32"/>
      <w:szCs w:val="32"/>
      <w:lang w:val="nb-NO" w:bidi="ar-SA"/>
    </w:rPr>
  </w:style>
  <w:style w:type="paragraph" w:customStyle="1" w:styleId="Topptekstlinje2">
    <w:name w:val="Topptekst_linje2"/>
    <w:basedOn w:val="Header"/>
    <w:link w:val="Topptekstlinje2Char"/>
    <w:qFormat/>
    <w:rsid w:val="00432F7F"/>
    <w:rPr>
      <w:rFonts w:ascii="Georgia" w:eastAsia="Calibri" w:hAnsi="Georgia" w:cs="Arial"/>
      <w:sz w:val="24"/>
      <w:szCs w:val="24"/>
      <w:lang w:val="nb-NO" w:bidi="ar-SA"/>
    </w:rPr>
  </w:style>
  <w:style w:type="character" w:customStyle="1" w:styleId="Topptekstlinje1Char">
    <w:name w:val="Topptekst_linje1 Char"/>
    <w:link w:val="Topptekstlinje1"/>
    <w:rsid w:val="00432F7F"/>
    <w:rPr>
      <w:rFonts w:ascii="Arial" w:eastAsia="Calibri" w:hAnsi="Arial" w:cs="Arial"/>
      <w:b/>
      <w:sz w:val="32"/>
      <w:szCs w:val="32"/>
      <w:lang w:val="nb-NO"/>
    </w:rPr>
  </w:style>
  <w:style w:type="character" w:customStyle="1" w:styleId="Topptekstlinje2Char">
    <w:name w:val="Topptekst_linje2 Char"/>
    <w:link w:val="Topptekstlinje2"/>
    <w:rsid w:val="00432F7F"/>
    <w:rPr>
      <w:rFonts w:ascii="Georgia" w:eastAsia="Calibri" w:hAnsi="Georgia" w:cs="Arial"/>
      <w:sz w:val="24"/>
      <w:szCs w:val="24"/>
      <w:lang w:val="nb-NO"/>
    </w:rPr>
  </w:style>
  <w:style w:type="paragraph" w:customStyle="1" w:styleId="Georigia9Bunntekst">
    <w:name w:val="Georigia9_Bunntekst"/>
    <w:basedOn w:val="Normal"/>
    <w:link w:val="Georigia9BunntekstChar"/>
    <w:qFormat/>
    <w:rsid w:val="00432F7F"/>
    <w:pPr>
      <w:tabs>
        <w:tab w:val="left" w:pos="1021"/>
      </w:tabs>
      <w:spacing w:after="0" w:line="240" w:lineRule="auto"/>
    </w:pPr>
    <w:rPr>
      <w:rFonts w:ascii="Georgia" w:eastAsia="Calibri" w:hAnsi="Georgia"/>
      <w:noProof/>
      <w:sz w:val="18"/>
      <w:szCs w:val="18"/>
      <w:lang w:val="nb-NO" w:eastAsia="nb-NO" w:bidi="ar-SA"/>
    </w:rPr>
  </w:style>
  <w:style w:type="character" w:customStyle="1" w:styleId="Georigia9BunntekstChar">
    <w:name w:val="Georigia9_Bunntekst Char"/>
    <w:basedOn w:val="DefaultParagraphFont"/>
    <w:link w:val="Georigia9Bunntekst"/>
    <w:rsid w:val="00432F7F"/>
    <w:rPr>
      <w:rFonts w:ascii="Georgia" w:eastAsia="Calibri" w:hAnsi="Georgia" w:cs="Times New Roman"/>
      <w:noProof/>
      <w:sz w:val="18"/>
      <w:szCs w:val="18"/>
      <w:lang w:val="nb-NO" w:eastAsia="nb-NO"/>
    </w:rPr>
  </w:style>
  <w:style w:type="character" w:customStyle="1" w:styleId="Heading1Char">
    <w:name w:val="Heading 1 Char"/>
    <w:basedOn w:val="DefaultParagraphFont"/>
    <w:link w:val="Heading1"/>
    <w:uiPriority w:val="9"/>
    <w:rsid w:val="00E44EA0"/>
    <w:rPr>
      <w:rFonts w:ascii="Times New Roman" w:eastAsia="Times New Roman" w:hAnsi="Times New Roman" w:cs="Times New Roman"/>
      <w:b/>
      <w:bCs/>
      <w:kern w:val="36"/>
      <w:sz w:val="41"/>
      <w:szCs w:val="41"/>
      <w:lang w:val="nb-NO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E44EA0"/>
    <w:rPr>
      <w:rFonts w:ascii="Times New Roman" w:eastAsia="Times New Roman" w:hAnsi="Times New Roman" w:cs="Times New Roman"/>
      <w:b/>
      <w:bCs/>
      <w:sz w:val="30"/>
      <w:szCs w:val="30"/>
      <w:lang w:val="nb-NO" w:eastAsia="zh-CN"/>
    </w:rPr>
  </w:style>
  <w:style w:type="character" w:styleId="Emphasis">
    <w:name w:val="Emphasis"/>
    <w:basedOn w:val="DefaultParagraphFont"/>
    <w:uiPriority w:val="20"/>
    <w:qFormat/>
    <w:rsid w:val="00E44EA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44EA0"/>
    <w:pPr>
      <w:spacing w:before="45" w:after="120" w:line="240" w:lineRule="auto"/>
    </w:pPr>
    <w:rPr>
      <w:rFonts w:ascii="Times New Roman" w:hAnsi="Times New Roman"/>
      <w:sz w:val="24"/>
      <w:szCs w:val="24"/>
      <w:lang w:val="nb-NO" w:eastAsia="zh-CN" w:bidi="ar-SA"/>
    </w:rPr>
  </w:style>
  <w:style w:type="character" w:customStyle="1" w:styleId="published-date-label">
    <w:name w:val="published-date-label"/>
    <w:basedOn w:val="DefaultParagraphFont"/>
    <w:rsid w:val="00E44EA0"/>
  </w:style>
  <w:style w:type="character" w:customStyle="1" w:styleId="published-date10">
    <w:name w:val="published-date10"/>
    <w:basedOn w:val="DefaultParagraphFont"/>
    <w:rsid w:val="00E44EA0"/>
  </w:style>
  <w:style w:type="character" w:customStyle="1" w:styleId="last-modified-date">
    <w:name w:val="last-modified-date"/>
    <w:basedOn w:val="DefaultParagraphFont"/>
    <w:rsid w:val="00E44EA0"/>
  </w:style>
  <w:style w:type="character" w:customStyle="1" w:styleId="Heading2Char">
    <w:name w:val="Heading 2 Char"/>
    <w:basedOn w:val="DefaultParagraphFont"/>
    <w:link w:val="Heading2"/>
    <w:uiPriority w:val="9"/>
    <w:rsid w:val="005378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paragraph" w:customStyle="1" w:styleId="overskrift323">
    <w:name w:val="overskrift 323"/>
    <w:basedOn w:val="Normal"/>
    <w:next w:val="Normal"/>
    <w:link w:val="overskrift323Char"/>
    <w:qFormat/>
    <w:rsid w:val="00D51390"/>
    <w:pPr>
      <w:pBdr>
        <w:bottom w:val="single" w:sz="4" w:space="1" w:color="632423" w:themeColor="accent2" w:themeShade="80"/>
      </w:pBdr>
      <w:spacing w:before="360" w:after="0"/>
    </w:pPr>
    <w:rPr>
      <w:rFonts w:ascii="Georgia" w:eastAsia="Calibri" w:hAnsi="Georgia"/>
      <w:i/>
      <w:szCs w:val="22"/>
      <w:lang w:val="nb-NO" w:bidi="ar-SA"/>
    </w:rPr>
  </w:style>
  <w:style w:type="character" w:customStyle="1" w:styleId="overskrift323Char">
    <w:name w:val="overskrift 323 Char"/>
    <w:link w:val="overskrift323"/>
    <w:rsid w:val="00D51390"/>
    <w:rPr>
      <w:rFonts w:ascii="Georgia" w:eastAsia="Calibri" w:hAnsi="Georgia" w:cs="Times New Roman"/>
      <w:i/>
      <w:lang w:val="nb-NO"/>
    </w:rPr>
  </w:style>
  <w:style w:type="paragraph" w:customStyle="1" w:styleId="Default">
    <w:name w:val="Default"/>
    <w:rsid w:val="00D51390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nb-N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5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1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11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17488">
                      <w:marLeft w:val="300"/>
                      <w:marRight w:val="-15"/>
                      <w:marTop w:val="0"/>
                      <w:marBottom w:val="0"/>
                      <w:divBdr>
                        <w:top w:val="single" w:sz="6" w:space="11" w:color="E4E4E4"/>
                        <w:left w:val="single" w:sz="6" w:space="11" w:color="E4E4E4"/>
                        <w:bottom w:val="single" w:sz="6" w:space="11" w:color="E4E4E4"/>
                        <w:right w:val="single" w:sz="6" w:space="11" w:color="E4E4E4"/>
                      </w:divBdr>
                      <w:divsChild>
                        <w:div w:id="217980848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150798">
                              <w:marLeft w:val="0"/>
                              <w:marRight w:val="-15"/>
                              <w:marTop w:val="0"/>
                              <w:marBottom w:val="0"/>
                              <w:divBdr>
                                <w:top w:val="single" w:sz="6" w:space="11" w:color="E4E4E4"/>
                                <w:left w:val="single" w:sz="6" w:space="11" w:color="E4E4E4"/>
                                <w:bottom w:val="single" w:sz="6" w:space="11" w:color="E4E4E4"/>
                                <w:right w:val="single" w:sz="6" w:space="11" w:color="E4E4E4"/>
                              </w:divBdr>
                              <w:divsChild>
                                <w:div w:id="18699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1EB48-F2E7-4DD6-A107-F647E07E8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9409EE8B.dotm</Template>
  <TotalTime>1</TotalTime>
  <Pages>2</Pages>
  <Words>373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knutfg</dc:creator>
  <cp:lastModifiedBy>Anne Marie Øveraas</cp:lastModifiedBy>
  <cp:revision>2</cp:revision>
  <cp:lastPrinted>2013-05-27T08:30:00Z</cp:lastPrinted>
  <dcterms:created xsi:type="dcterms:W3CDTF">2013-06-08T12:40:00Z</dcterms:created>
  <dcterms:modified xsi:type="dcterms:W3CDTF">2013-06-08T12:40:00Z</dcterms:modified>
</cp:coreProperties>
</file>